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CAF9" w14:textId="0205C212" w:rsidR="003C7235" w:rsidRPr="003C7235" w:rsidRDefault="0052763D" w:rsidP="003C7235">
      <w:pPr>
        <w:tabs>
          <w:tab w:val="left" w:pos="0"/>
        </w:tabs>
        <w:jc w:val="center"/>
        <w:rPr>
          <w:noProof/>
        </w:rPr>
      </w:pPr>
      <w:r w:rsidRPr="001123D4">
        <w:rPr>
          <w:noProof/>
        </w:rPr>
        <w:drawing>
          <wp:inline distT="0" distB="0" distL="0" distR="0" wp14:anchorId="380BD799" wp14:editId="40546DD1">
            <wp:extent cx="5238750" cy="885825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8974F" w14:textId="083C639B" w:rsidR="003C7235" w:rsidRPr="003C7235" w:rsidRDefault="0052763D" w:rsidP="003C7235">
      <w:pPr>
        <w:tabs>
          <w:tab w:val="left" w:pos="0"/>
        </w:tabs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82FEBC7" wp14:editId="36346133">
            <wp:simplePos x="0" y="0"/>
            <wp:positionH relativeFrom="column">
              <wp:posOffset>5011420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4" name="Immagine 1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19E6C" w14:textId="385C8143" w:rsidR="003C7235" w:rsidRPr="003C7235" w:rsidRDefault="0052763D" w:rsidP="003C7235">
      <w:pPr>
        <w:jc w:val="center"/>
        <w:rPr>
          <w:rFonts w:ascii="Calibri" w:hAnsi="Calibri" w:cs="Georgia"/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751806" wp14:editId="0FC5E6D0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3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235" w:rsidRPr="003C7235">
        <w:rPr>
          <w:rFonts w:ascii="Calibri" w:hAnsi="Calibri" w:cs="Comic Sans MS"/>
          <w:b/>
          <w:bCs/>
          <w:i/>
          <w:iCs/>
          <w:sz w:val="20"/>
          <w:szCs w:val="20"/>
        </w:rPr>
        <w:t>Ministero dell’Istruzione</w:t>
      </w:r>
      <w:r w:rsidR="00115FC7">
        <w:rPr>
          <w:rFonts w:ascii="Calibri" w:hAnsi="Calibri" w:cs="Comic Sans MS"/>
          <w:b/>
          <w:bCs/>
          <w:i/>
          <w:iCs/>
          <w:sz w:val="20"/>
          <w:szCs w:val="20"/>
        </w:rPr>
        <w:t xml:space="preserve"> e del Merito</w:t>
      </w:r>
    </w:p>
    <w:p w14:paraId="71475E49" w14:textId="77777777" w:rsidR="003C7235" w:rsidRPr="003C7235" w:rsidRDefault="003C7235" w:rsidP="003C7235">
      <w:pPr>
        <w:tabs>
          <w:tab w:val="left" w:pos="851"/>
          <w:tab w:val="left" w:pos="1446"/>
        </w:tabs>
        <w:jc w:val="center"/>
        <w:rPr>
          <w:rFonts w:ascii="Calibri" w:hAnsi="Calibri" w:cs="Lucida Fax"/>
          <w:b/>
          <w:bCs/>
        </w:rPr>
      </w:pPr>
      <w:r w:rsidRPr="003C7235">
        <w:rPr>
          <w:rFonts w:ascii="Calibri" w:hAnsi="Calibri"/>
          <w:b/>
          <w:bCs/>
          <w:noProof/>
        </w:rPr>
        <w:t>Istituto Comprensivo</w:t>
      </w:r>
      <w:r w:rsidRPr="003C7235">
        <w:rPr>
          <w:rFonts w:ascii="Calibri" w:hAnsi="Calibri" w:cs="Lucida Fax"/>
          <w:b/>
          <w:bCs/>
        </w:rPr>
        <w:t xml:space="preserve"> "B. CROCE"</w:t>
      </w:r>
    </w:p>
    <w:p w14:paraId="59F91A8B" w14:textId="77777777" w:rsidR="003C7235" w:rsidRPr="003C7235" w:rsidRDefault="003C7235" w:rsidP="003C7235">
      <w:pPr>
        <w:tabs>
          <w:tab w:val="left" w:pos="851"/>
          <w:tab w:val="left" w:pos="1446"/>
        </w:tabs>
        <w:jc w:val="center"/>
        <w:rPr>
          <w:rFonts w:ascii="Calibri" w:hAnsi="Calibri" w:cs="Palatino Linotype"/>
          <w:sz w:val="20"/>
          <w:szCs w:val="20"/>
          <w:lang w:eastAsia="en-US"/>
        </w:rPr>
      </w:pPr>
      <w:r w:rsidRPr="003C723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                  Sede: </w:t>
      </w:r>
      <w:r w:rsidRPr="003C7235">
        <w:rPr>
          <w:rFonts w:ascii="Calibri" w:hAnsi="Calibri" w:cs="Calibri"/>
          <w:sz w:val="20"/>
          <w:szCs w:val="20"/>
          <w:lang w:eastAsia="en-US"/>
        </w:rPr>
        <w:t>Pescasseroli (AQ) - Via Principe di Napoli, 13 - 67032</w:t>
      </w:r>
    </w:p>
    <w:p w14:paraId="447C226F" w14:textId="77777777" w:rsidR="003C7235" w:rsidRPr="003C7235" w:rsidRDefault="003C7235" w:rsidP="003C7235">
      <w:pPr>
        <w:tabs>
          <w:tab w:val="center" w:pos="4819"/>
          <w:tab w:val="right" w:pos="9638"/>
        </w:tabs>
        <w:jc w:val="center"/>
        <w:rPr>
          <w:rFonts w:ascii="Calibri" w:hAnsi="Calibri" w:cs="Calibri"/>
          <w:sz w:val="20"/>
          <w:szCs w:val="20"/>
          <w:lang w:val="en-US" w:eastAsia="en-US"/>
        </w:rPr>
      </w:pPr>
      <w:r w:rsidRPr="003C7235">
        <w:rPr>
          <w:rFonts w:ascii="Calibri" w:hAnsi="Calibri" w:cs="Calibri"/>
          <w:sz w:val="20"/>
          <w:szCs w:val="20"/>
          <w:lang w:eastAsia="en-US"/>
        </w:rPr>
        <w:t xml:space="preserve">                                    T</w:t>
      </w:r>
      <w:r w:rsidRPr="003C7235">
        <w:rPr>
          <w:rFonts w:ascii="Calibri" w:hAnsi="Calibri" w:cs="Calibri"/>
          <w:sz w:val="20"/>
          <w:szCs w:val="20"/>
          <w:lang w:val="en-US" w:eastAsia="en-US"/>
        </w:rPr>
        <w:t xml:space="preserve">el. 0863910729 - </w:t>
      </w:r>
      <w:r w:rsidRPr="003C7235">
        <w:rPr>
          <w:rFonts w:cs="Palatino Linotype"/>
          <w:i/>
          <w:iCs/>
          <w:sz w:val="20"/>
          <w:szCs w:val="20"/>
          <w:lang w:val="en-US" w:eastAsia="en-US"/>
        </w:rPr>
        <w:t>C.F</w:t>
      </w:r>
      <w:r w:rsidRPr="003C7235">
        <w:rPr>
          <w:rFonts w:ascii="Calibri" w:hAnsi="Calibri" w:cs="Calibri"/>
          <w:sz w:val="20"/>
          <w:szCs w:val="20"/>
          <w:lang w:val="en-US" w:eastAsia="en-US"/>
        </w:rPr>
        <w:t xml:space="preserve">. 8100602663 - </w:t>
      </w:r>
      <w:r w:rsidRPr="003C7235">
        <w:rPr>
          <w:rFonts w:cs="Palatino Linotype"/>
          <w:i/>
          <w:iCs/>
          <w:sz w:val="20"/>
          <w:szCs w:val="20"/>
          <w:lang w:val="en-US" w:eastAsia="en-US"/>
        </w:rPr>
        <w:t>cod. mecc.</w:t>
      </w:r>
      <w:r w:rsidRPr="003C7235">
        <w:rPr>
          <w:rFonts w:ascii="Calibri" w:hAnsi="Calibri" w:cs="Calibri"/>
          <w:sz w:val="20"/>
          <w:szCs w:val="20"/>
          <w:lang w:val="en-US" w:eastAsia="en-US"/>
        </w:rPr>
        <w:t>AQIC82000G</w:t>
      </w:r>
    </w:p>
    <w:p w14:paraId="6941D14A" w14:textId="77777777" w:rsidR="003C7235" w:rsidRPr="003C7235" w:rsidRDefault="003C7235" w:rsidP="003C7235">
      <w:pPr>
        <w:tabs>
          <w:tab w:val="center" w:pos="4819"/>
          <w:tab w:val="right" w:pos="9638"/>
        </w:tabs>
        <w:jc w:val="center"/>
      </w:pPr>
      <w:r w:rsidRPr="003C7235">
        <w:rPr>
          <w:rFonts w:ascii="Calibri" w:hAnsi="Calibri" w:cs="Calibri"/>
          <w:sz w:val="22"/>
          <w:szCs w:val="22"/>
          <w:lang w:eastAsia="en-US"/>
        </w:rPr>
        <w:t>www.icpescasseroli.</w:t>
      </w:r>
      <w:r w:rsidR="000C52CD">
        <w:rPr>
          <w:rFonts w:ascii="Calibri" w:hAnsi="Calibri" w:cs="Calibri"/>
          <w:sz w:val="22"/>
          <w:szCs w:val="22"/>
          <w:lang w:eastAsia="en-US"/>
        </w:rPr>
        <w:t>edu.</w:t>
      </w:r>
      <w:r w:rsidRPr="003C7235">
        <w:rPr>
          <w:rFonts w:ascii="Calibri" w:hAnsi="Calibri" w:cs="Calibri"/>
          <w:sz w:val="22"/>
          <w:szCs w:val="22"/>
          <w:lang w:eastAsia="en-US"/>
        </w:rPr>
        <w:t xml:space="preserve">it - </w:t>
      </w:r>
      <w:r w:rsidRPr="003C7235">
        <w:rPr>
          <w:rFonts w:ascii="Calibri" w:hAnsi="Calibri" w:cs="Calibri"/>
          <w:i/>
          <w:iCs/>
          <w:sz w:val="22"/>
          <w:szCs w:val="22"/>
          <w:lang w:eastAsia="en-US"/>
        </w:rPr>
        <w:t xml:space="preserve">e-mail: </w:t>
      </w:r>
      <w:hyperlink r:id="rId10" w:history="1">
        <w:r w:rsidRPr="003C7235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3C7235">
        <w:rPr>
          <w:rFonts w:ascii="Calibri" w:hAnsi="Calibri" w:cs="Calibri"/>
          <w:sz w:val="22"/>
          <w:szCs w:val="22"/>
          <w:lang w:eastAsia="en-US"/>
        </w:rPr>
        <w:t xml:space="preserve"> - </w:t>
      </w:r>
      <w:r w:rsidRPr="003C7235">
        <w:rPr>
          <w:rFonts w:ascii="Calibri" w:hAnsi="Calibri" w:cs="Calibri"/>
          <w:i/>
          <w:iCs/>
          <w:sz w:val="22"/>
          <w:szCs w:val="22"/>
          <w:lang w:eastAsia="en-US"/>
        </w:rPr>
        <w:t xml:space="preserve">PEC: </w:t>
      </w:r>
      <w:hyperlink r:id="rId11" w:history="1">
        <w:r w:rsidRPr="003C7235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14:paraId="1D070357" w14:textId="77777777" w:rsidR="007E68D3" w:rsidRPr="00974991" w:rsidRDefault="007E68D3" w:rsidP="007E68D3">
      <w:pPr>
        <w:ind w:left="4248" w:firstLine="708"/>
        <w:jc w:val="both"/>
        <w:rPr>
          <w:rFonts w:ascii="Arial" w:hAnsi="Arial" w:cs="Arial"/>
          <w:b/>
          <w:lang w:val="en-US"/>
        </w:rPr>
      </w:pPr>
    </w:p>
    <w:p w14:paraId="3117D2F5" w14:textId="77777777" w:rsidR="00BA5AEF" w:rsidRPr="003110CE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sz w:val="40"/>
        </w:rPr>
      </w:pPr>
    </w:p>
    <w:p w14:paraId="7A04DD3D" w14:textId="77777777" w:rsidR="00BA5AEF" w:rsidRPr="000C6CD0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sz w:val="72"/>
          <w:szCs w:val="52"/>
        </w:rPr>
      </w:pPr>
      <w:r w:rsidRPr="000C6CD0">
        <w:rPr>
          <w:rFonts w:ascii="Verdana" w:hAnsi="Verdana" w:cs="Arial"/>
          <w:b/>
          <w:sz w:val="72"/>
          <w:szCs w:val="52"/>
        </w:rPr>
        <w:t>RELAZIONE FINALE</w:t>
      </w:r>
    </w:p>
    <w:p w14:paraId="27A85E01" w14:textId="77777777" w:rsidR="00BA5AEF" w:rsidRPr="003110CE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sz w:val="32"/>
        </w:rPr>
      </w:pPr>
    </w:p>
    <w:p w14:paraId="012B151F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Cs/>
          <w:sz w:val="40"/>
          <w:szCs w:val="32"/>
        </w:rPr>
      </w:pPr>
    </w:p>
    <w:p w14:paraId="6CD6080C" w14:textId="77777777" w:rsidR="00707907" w:rsidRDefault="00707907" w:rsidP="00BA5AEF">
      <w:pPr>
        <w:pStyle w:val="Corpodeltesto2"/>
        <w:spacing w:line="360" w:lineRule="auto"/>
        <w:jc w:val="center"/>
        <w:rPr>
          <w:rFonts w:ascii="Verdana" w:hAnsi="Verdana" w:cs="Arial"/>
          <w:bCs/>
          <w:sz w:val="40"/>
          <w:szCs w:val="32"/>
        </w:rPr>
      </w:pPr>
    </w:p>
    <w:p w14:paraId="69FFA0A1" w14:textId="77777777" w:rsidR="00BA5AEF" w:rsidRPr="000C6CD0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44"/>
          <w:szCs w:val="44"/>
        </w:rPr>
      </w:pPr>
      <w:r w:rsidRPr="000C6CD0">
        <w:rPr>
          <w:rFonts w:ascii="Verdana" w:hAnsi="Verdana" w:cs="Arial"/>
          <w:bCs/>
          <w:sz w:val="44"/>
          <w:szCs w:val="44"/>
        </w:rPr>
        <w:t xml:space="preserve">Classe </w:t>
      </w:r>
      <w:r w:rsidR="002A3E27">
        <w:rPr>
          <w:rFonts w:ascii="Verdana" w:hAnsi="Verdana" w:cs="Arial"/>
          <w:b/>
          <w:sz w:val="44"/>
          <w:szCs w:val="44"/>
        </w:rPr>
        <w:t>___</w:t>
      </w:r>
      <w:r w:rsidRPr="000C6CD0">
        <w:rPr>
          <w:rFonts w:ascii="Verdana" w:hAnsi="Verdana" w:cs="Arial"/>
          <w:b/>
          <w:sz w:val="44"/>
          <w:szCs w:val="44"/>
        </w:rPr>
        <w:t xml:space="preserve"> </w:t>
      </w:r>
      <w:r w:rsidRPr="000C6CD0">
        <w:rPr>
          <w:rFonts w:ascii="Verdana" w:hAnsi="Verdana" w:cs="Arial"/>
          <w:sz w:val="44"/>
          <w:szCs w:val="44"/>
        </w:rPr>
        <w:t>S</w:t>
      </w:r>
      <w:r w:rsidRPr="000C6CD0">
        <w:rPr>
          <w:rFonts w:ascii="Verdana" w:hAnsi="Verdana" w:cs="Arial"/>
          <w:bCs/>
          <w:sz w:val="44"/>
          <w:szCs w:val="44"/>
        </w:rPr>
        <w:t>ez.</w:t>
      </w:r>
      <w:r w:rsidRPr="000C6CD0">
        <w:rPr>
          <w:rFonts w:ascii="Verdana" w:hAnsi="Verdana" w:cs="Arial"/>
          <w:b/>
          <w:sz w:val="44"/>
          <w:szCs w:val="44"/>
        </w:rPr>
        <w:t xml:space="preserve"> </w:t>
      </w:r>
      <w:r w:rsidR="002A3E27">
        <w:rPr>
          <w:rFonts w:ascii="Verdana" w:hAnsi="Verdana" w:cs="Arial"/>
          <w:b/>
          <w:sz w:val="44"/>
          <w:szCs w:val="44"/>
        </w:rPr>
        <w:t>___</w:t>
      </w:r>
    </w:p>
    <w:p w14:paraId="0EC23801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4BEB26F9" w14:textId="77777777" w:rsidR="00707907" w:rsidRDefault="00707907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17430988" w14:textId="77777777" w:rsidR="00707907" w:rsidRPr="003110CE" w:rsidRDefault="00707907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01D16F8A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5AB0BF66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49AB83B9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53E92E9E" w14:textId="77777777" w:rsidR="00BA5AEF" w:rsidRPr="003110CE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33AE3825" w14:textId="5F54F820" w:rsidR="00BA5AEF" w:rsidRPr="00685592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Cs/>
          <w:sz w:val="36"/>
          <w:szCs w:val="28"/>
          <w:lang w:val="it-IT"/>
        </w:rPr>
      </w:pPr>
      <w:r w:rsidRPr="000C6CD0">
        <w:rPr>
          <w:rFonts w:ascii="Verdana" w:hAnsi="Verdana" w:cs="Arial"/>
          <w:b/>
          <w:iCs/>
          <w:sz w:val="36"/>
          <w:szCs w:val="28"/>
        </w:rPr>
        <w:t>ANNO SCOLASTICO 20</w:t>
      </w:r>
      <w:r w:rsidR="00386D35">
        <w:rPr>
          <w:rFonts w:ascii="Verdana" w:hAnsi="Verdana" w:cs="Arial"/>
          <w:b/>
          <w:iCs/>
          <w:sz w:val="36"/>
          <w:szCs w:val="28"/>
          <w:lang w:val="it-IT"/>
        </w:rPr>
        <w:t>25</w:t>
      </w:r>
      <w:r w:rsidRPr="000C6CD0">
        <w:rPr>
          <w:rFonts w:ascii="Verdana" w:hAnsi="Verdana" w:cs="Arial"/>
          <w:b/>
          <w:iCs/>
          <w:sz w:val="36"/>
          <w:szCs w:val="28"/>
        </w:rPr>
        <w:t>-20</w:t>
      </w:r>
      <w:r w:rsidR="00386D35">
        <w:rPr>
          <w:rFonts w:ascii="Verdana" w:hAnsi="Verdana" w:cs="Arial"/>
          <w:b/>
          <w:iCs/>
          <w:sz w:val="36"/>
          <w:szCs w:val="28"/>
          <w:lang w:val="it-IT"/>
        </w:rPr>
        <w:t>26</w:t>
      </w:r>
    </w:p>
    <w:p w14:paraId="3DACA7A0" w14:textId="77777777" w:rsidR="00BA5AEF" w:rsidRPr="003110CE" w:rsidRDefault="00BA5AEF" w:rsidP="00BA5AEF">
      <w:pPr>
        <w:jc w:val="center"/>
        <w:rPr>
          <w:rFonts w:ascii="Verdana" w:hAnsi="Verdana" w:cs="Arial"/>
          <w:b/>
          <w:sz w:val="30"/>
          <w:szCs w:val="36"/>
        </w:rPr>
      </w:pPr>
    </w:p>
    <w:p w14:paraId="23A78A35" w14:textId="77777777" w:rsidR="00BA5AEF" w:rsidRPr="00000B0B" w:rsidRDefault="00BA5AEF" w:rsidP="00BA5AEF">
      <w:pPr>
        <w:tabs>
          <w:tab w:val="left" w:pos="4578"/>
        </w:tabs>
        <w:spacing w:line="36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2"/>
          <w:szCs w:val="22"/>
        </w:rPr>
        <w:br w:type="page"/>
      </w:r>
      <w:r w:rsidRPr="00000B0B">
        <w:rPr>
          <w:rFonts w:ascii="Verdana" w:hAnsi="Verdana"/>
          <w:b/>
          <w:sz w:val="28"/>
          <w:szCs w:val="28"/>
        </w:rPr>
        <w:lastRenderedPageBreak/>
        <w:t>RELAZIONE FINALE DEL CONSIGLIO DI CLASSE</w:t>
      </w:r>
    </w:p>
    <w:p w14:paraId="6D6DC800" w14:textId="77777777" w:rsidR="001778C7" w:rsidRPr="002B05F0" w:rsidRDefault="001778C7" w:rsidP="001778C7">
      <w:pPr>
        <w:tabs>
          <w:tab w:val="left" w:pos="2520"/>
        </w:tabs>
        <w:spacing w:before="120" w:line="360" w:lineRule="auto"/>
        <w:rPr>
          <w:rFonts w:ascii="Verdana" w:hAnsi="Verdana"/>
          <w:b/>
          <w:sz w:val="22"/>
          <w:szCs w:val="22"/>
        </w:rPr>
      </w:pPr>
      <w:r w:rsidRPr="002B05F0">
        <w:rPr>
          <w:rFonts w:ascii="Verdana" w:hAnsi="Verdana"/>
          <w:b/>
          <w:sz w:val="22"/>
          <w:szCs w:val="22"/>
        </w:rPr>
        <w:t>Classe    _________</w:t>
      </w:r>
      <w:r w:rsidRPr="002B05F0">
        <w:rPr>
          <w:rFonts w:ascii="Verdana" w:hAnsi="Verdana"/>
          <w:b/>
          <w:sz w:val="22"/>
          <w:szCs w:val="22"/>
        </w:rPr>
        <w:tab/>
        <w:t xml:space="preserve"> </w:t>
      </w:r>
      <w:r w:rsidRPr="002B05F0">
        <w:rPr>
          <w:rFonts w:ascii="Verdana" w:hAnsi="Verdana"/>
          <w:b/>
          <w:sz w:val="22"/>
          <w:szCs w:val="22"/>
        </w:rPr>
        <w:tab/>
      </w:r>
      <w:r w:rsidRPr="002B05F0">
        <w:rPr>
          <w:rFonts w:ascii="Verdana" w:hAnsi="Verdana"/>
          <w:b/>
          <w:sz w:val="22"/>
          <w:szCs w:val="22"/>
        </w:rPr>
        <w:tab/>
        <w:t>Sezione</w:t>
      </w:r>
      <w:r w:rsidRPr="002B05F0">
        <w:rPr>
          <w:rFonts w:ascii="Verdana" w:hAnsi="Verdana"/>
          <w:b/>
          <w:sz w:val="22"/>
          <w:szCs w:val="22"/>
        </w:rPr>
        <w:tab/>
        <w:t>_________</w:t>
      </w:r>
      <w:r w:rsidRPr="002B05F0">
        <w:rPr>
          <w:rFonts w:ascii="Verdana" w:hAnsi="Verdana"/>
          <w:b/>
          <w:sz w:val="22"/>
          <w:szCs w:val="22"/>
        </w:rPr>
        <w:tab/>
      </w:r>
    </w:p>
    <w:p w14:paraId="279EA369" w14:textId="585F16AE" w:rsidR="001778C7" w:rsidRPr="002B05F0" w:rsidRDefault="00386D35" w:rsidP="001778C7">
      <w:pPr>
        <w:tabs>
          <w:tab w:val="left" w:pos="2520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Anno Scolastico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  <w:t>2025 - 2026</w:t>
      </w:r>
    </w:p>
    <w:p w14:paraId="0BEFACEB" w14:textId="77777777" w:rsidR="001778C7" w:rsidRPr="002B05F0" w:rsidRDefault="001778C7" w:rsidP="001778C7">
      <w:pPr>
        <w:tabs>
          <w:tab w:val="left" w:pos="2520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B05F0">
        <w:rPr>
          <w:rFonts w:ascii="Verdana" w:hAnsi="Verdana"/>
          <w:b/>
          <w:sz w:val="22"/>
          <w:szCs w:val="22"/>
        </w:rPr>
        <w:t>Coordinatore: prof.</w:t>
      </w:r>
      <w:r w:rsidR="00BE1CD4">
        <w:rPr>
          <w:rFonts w:ascii="Verdana" w:hAnsi="Verdana"/>
          <w:b/>
          <w:sz w:val="22"/>
          <w:szCs w:val="22"/>
        </w:rPr>
        <w:t>/</w:t>
      </w:r>
      <w:r w:rsidR="00BE1CD4" w:rsidRPr="00BE1CD4">
        <w:rPr>
          <w:rFonts w:ascii="Verdana" w:hAnsi="Verdana"/>
          <w:b/>
          <w:sz w:val="22"/>
          <w:szCs w:val="22"/>
        </w:rPr>
        <w:t xml:space="preserve"> </w:t>
      </w:r>
      <w:r w:rsidR="00BE1CD4" w:rsidRPr="002B05F0">
        <w:rPr>
          <w:rFonts w:ascii="Verdana" w:hAnsi="Verdana"/>
          <w:b/>
          <w:sz w:val="22"/>
          <w:szCs w:val="22"/>
        </w:rPr>
        <w:t>prof.</w:t>
      </w:r>
      <w:r w:rsidR="00BE1CD4">
        <w:rPr>
          <w:rFonts w:ascii="Verdana" w:hAnsi="Verdana"/>
          <w:b/>
          <w:sz w:val="22"/>
          <w:szCs w:val="22"/>
        </w:rPr>
        <w:t>ssa</w:t>
      </w:r>
      <w:r w:rsidRPr="002B05F0">
        <w:rPr>
          <w:rFonts w:ascii="Verdana" w:hAnsi="Verdana"/>
          <w:b/>
          <w:sz w:val="22"/>
          <w:szCs w:val="22"/>
        </w:rPr>
        <w:t xml:space="preserve"> ___________________________</w:t>
      </w:r>
    </w:p>
    <w:p w14:paraId="04C96893" w14:textId="77777777" w:rsidR="007943C8" w:rsidRDefault="007943C8" w:rsidP="00544B0C">
      <w:pPr>
        <w:spacing w:line="276" w:lineRule="auto"/>
        <w:jc w:val="both"/>
        <w:rPr>
          <w:rFonts w:ascii="Verdana" w:hAnsi="Verdana" w:cs="Arial"/>
          <w:i/>
          <w:sz w:val="18"/>
        </w:rPr>
      </w:pPr>
    </w:p>
    <w:p w14:paraId="3DBD8188" w14:textId="77777777" w:rsidR="00544B0C" w:rsidRPr="00CA28BA" w:rsidRDefault="00BA5AEF" w:rsidP="00544B0C">
      <w:pPr>
        <w:spacing w:line="276" w:lineRule="auto"/>
        <w:jc w:val="both"/>
        <w:rPr>
          <w:rFonts w:ascii="Verdana" w:hAnsi="Verdana"/>
          <w:i/>
          <w:sz w:val="28"/>
        </w:rPr>
      </w:pPr>
      <w:r w:rsidRPr="00CA28BA">
        <w:rPr>
          <w:rFonts w:ascii="Verdana" w:hAnsi="Verdana" w:cs="Arial"/>
          <w:i/>
          <w:sz w:val="18"/>
        </w:rPr>
        <w:t xml:space="preserve">Al termine delle operazioni di scrutinio, svoltosi in data </w:t>
      </w:r>
      <w:r w:rsidR="00707907" w:rsidRPr="00707907">
        <w:rPr>
          <w:rFonts w:ascii="Verdana" w:hAnsi="Verdana"/>
          <w:sz w:val="18"/>
          <w:szCs w:val="22"/>
        </w:rPr>
        <w:t>_____________,</w:t>
      </w:r>
      <w:r w:rsidRPr="00CA28BA">
        <w:rPr>
          <w:rFonts w:ascii="Verdana" w:hAnsi="Verdana" w:cs="Arial"/>
          <w:i/>
          <w:sz w:val="18"/>
        </w:rPr>
        <w:t xml:space="preserve"> per la valutazione finale il </w:t>
      </w:r>
      <w:proofErr w:type="spellStart"/>
      <w:r w:rsidRPr="00CA28BA">
        <w:rPr>
          <w:rFonts w:ascii="Verdana" w:hAnsi="Verdana" w:cs="Arial"/>
          <w:i/>
          <w:sz w:val="18"/>
        </w:rPr>
        <w:t>C.d.C</w:t>
      </w:r>
      <w:proofErr w:type="spellEnd"/>
      <w:r w:rsidRPr="00CA28BA">
        <w:rPr>
          <w:rFonts w:ascii="Verdana" w:hAnsi="Verdana" w:cs="Arial"/>
          <w:i/>
          <w:sz w:val="18"/>
        </w:rPr>
        <w:t>. ha elaborato il presente documento seguendo le disposizioni in materia</w:t>
      </w:r>
      <w:r>
        <w:rPr>
          <w:rFonts w:ascii="Verdana" w:hAnsi="Verdana" w:cs="Arial"/>
          <w:i/>
          <w:sz w:val="18"/>
        </w:rPr>
        <w:t>.</w:t>
      </w:r>
      <w:r w:rsidRPr="00CA28BA">
        <w:rPr>
          <w:rFonts w:ascii="Verdana" w:hAnsi="Verdana" w:cs="Arial"/>
          <w:i/>
          <w:sz w:val="18"/>
        </w:rPr>
        <w:t xml:space="preserve"> L’ammissione </w:t>
      </w:r>
      <w:r>
        <w:rPr>
          <w:rFonts w:ascii="Verdana" w:hAnsi="Verdana" w:cs="Arial"/>
          <w:i/>
          <w:sz w:val="18"/>
        </w:rPr>
        <w:t>a</w:t>
      </w:r>
      <w:r w:rsidRPr="00CA28BA">
        <w:rPr>
          <w:rFonts w:ascii="Verdana" w:hAnsi="Verdana" w:cs="Arial"/>
          <w:i/>
          <w:sz w:val="18"/>
        </w:rPr>
        <w:t>ll’</w:t>
      </w:r>
      <w:r>
        <w:rPr>
          <w:rFonts w:ascii="Verdana" w:hAnsi="Verdana" w:cs="Arial"/>
          <w:i/>
          <w:sz w:val="18"/>
        </w:rPr>
        <w:t>anno succe</w:t>
      </w:r>
      <w:r w:rsidR="001778C7">
        <w:rPr>
          <w:rFonts w:ascii="Verdana" w:hAnsi="Verdana" w:cs="Arial"/>
          <w:i/>
          <w:sz w:val="18"/>
        </w:rPr>
        <w:t>s</w:t>
      </w:r>
      <w:r>
        <w:rPr>
          <w:rFonts w:ascii="Verdana" w:hAnsi="Verdana" w:cs="Arial"/>
          <w:i/>
          <w:sz w:val="18"/>
        </w:rPr>
        <w:t xml:space="preserve">sivo </w:t>
      </w:r>
      <w:r w:rsidRPr="00CA28BA">
        <w:rPr>
          <w:rFonts w:ascii="Verdana" w:hAnsi="Verdana" w:cs="Arial"/>
          <w:i/>
          <w:sz w:val="18"/>
        </w:rPr>
        <w:t xml:space="preserve">è disposta previo accertamento della prescritta frequenza ai fini della validità dell’anno scolastico, con decisione assunta a maggioranza dal Consiglio di classe, nei confronti dell’alunno che ha conseguito una votazione non inferiore a sei decimi in ciascuna disciplina e un voto di comportamento non inferiore a sei decimi. </w:t>
      </w:r>
      <w:r w:rsidR="00544B0C" w:rsidRPr="00CA28BA">
        <w:rPr>
          <w:rFonts w:ascii="Verdana" w:hAnsi="Verdana" w:cs="Arial"/>
          <w:i/>
          <w:sz w:val="18"/>
        </w:rPr>
        <w:t>In caso di valutazione negativa, viene espresso un giudizio di non ammissione all’</w:t>
      </w:r>
      <w:r w:rsidR="007943C8">
        <w:rPr>
          <w:rFonts w:ascii="Verdana" w:hAnsi="Verdana" w:cs="Arial"/>
          <w:i/>
          <w:sz w:val="18"/>
        </w:rPr>
        <w:t>anno successivo</w:t>
      </w:r>
      <w:r w:rsidR="00544B0C" w:rsidRPr="00CA28BA">
        <w:rPr>
          <w:rFonts w:ascii="Verdana" w:hAnsi="Verdana" w:cs="Arial"/>
          <w:i/>
          <w:sz w:val="18"/>
        </w:rPr>
        <w:t>.</w:t>
      </w:r>
    </w:p>
    <w:p w14:paraId="2A1F05BD" w14:textId="58B30606" w:rsidR="001E2FD7" w:rsidRPr="002B4903" w:rsidRDefault="001E2FD7" w:rsidP="001A65CD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2B4903">
        <w:rPr>
          <w:rFonts w:ascii="Verdana" w:hAnsi="Verdana" w:cs="Arial"/>
          <w:b/>
          <w:sz w:val="20"/>
          <w:szCs w:val="20"/>
        </w:rPr>
        <w:t>PROFILO DELLA CLASSE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27"/>
        <w:gridCol w:w="1286"/>
        <w:gridCol w:w="615"/>
        <w:gridCol w:w="27"/>
        <w:gridCol w:w="965"/>
        <w:gridCol w:w="963"/>
        <w:gridCol w:w="643"/>
        <w:gridCol w:w="1285"/>
        <w:gridCol w:w="936"/>
        <w:gridCol w:w="992"/>
      </w:tblGrid>
      <w:tr w:rsidR="00E8228D" w:rsidRPr="009A572C" w14:paraId="56B62CAE" w14:textId="77777777" w:rsidTr="001A65CD">
        <w:trPr>
          <w:jc w:val="center"/>
        </w:trPr>
        <w:tc>
          <w:tcPr>
            <w:tcW w:w="1927" w:type="dxa"/>
            <w:vAlign w:val="bottom"/>
          </w:tcPr>
          <w:p w14:paraId="032BFA82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Alunni: </w:t>
            </w:r>
          </w:p>
        </w:tc>
        <w:tc>
          <w:tcPr>
            <w:tcW w:w="1928" w:type="dxa"/>
            <w:gridSpan w:val="3"/>
            <w:vAlign w:val="bottom"/>
          </w:tcPr>
          <w:p w14:paraId="4935EE58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Maschi:     </w:t>
            </w:r>
          </w:p>
        </w:tc>
        <w:tc>
          <w:tcPr>
            <w:tcW w:w="1928" w:type="dxa"/>
            <w:gridSpan w:val="2"/>
            <w:vAlign w:val="bottom"/>
          </w:tcPr>
          <w:p w14:paraId="35058AC0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Femmine: </w:t>
            </w:r>
          </w:p>
        </w:tc>
        <w:tc>
          <w:tcPr>
            <w:tcW w:w="1928" w:type="dxa"/>
            <w:gridSpan w:val="2"/>
            <w:vAlign w:val="bottom"/>
          </w:tcPr>
          <w:p w14:paraId="30A8BDFE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Ripetenti:</w:t>
            </w:r>
          </w:p>
        </w:tc>
        <w:tc>
          <w:tcPr>
            <w:tcW w:w="1928" w:type="dxa"/>
            <w:gridSpan w:val="2"/>
            <w:vAlign w:val="bottom"/>
          </w:tcPr>
          <w:p w14:paraId="548D95BC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Altre culture:</w:t>
            </w:r>
          </w:p>
        </w:tc>
      </w:tr>
      <w:tr w:rsidR="00E8228D" w:rsidRPr="009A572C" w14:paraId="7097D617" w14:textId="77777777" w:rsidTr="001A65CD">
        <w:trPr>
          <w:jc w:val="center"/>
        </w:trPr>
        <w:tc>
          <w:tcPr>
            <w:tcW w:w="3213" w:type="dxa"/>
            <w:gridSpan w:val="2"/>
            <w:vAlign w:val="center"/>
          </w:tcPr>
          <w:p w14:paraId="25DCF1D2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BES </w:t>
            </w:r>
          </w:p>
          <w:p w14:paraId="2835BA44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(</w:t>
            </w:r>
            <w:r w:rsidRPr="00BF75E1">
              <w:rPr>
                <w:rFonts w:ascii="Verdana" w:hAnsi="Verdana"/>
                <w:b/>
                <w:sz w:val="18"/>
              </w:rPr>
              <w:t>Legge 104</w:t>
            </w:r>
            <w:r>
              <w:rPr>
                <w:rFonts w:ascii="Verdana" w:hAnsi="Verdana"/>
                <w:b/>
                <w:sz w:val="18"/>
              </w:rPr>
              <w:t>/1992 - H</w:t>
            </w:r>
            <w:r>
              <w:rPr>
                <w:rFonts w:ascii="Verdana" w:hAnsi="Verdana"/>
                <w:sz w:val="18"/>
              </w:rPr>
              <w:t>)</w:t>
            </w:r>
            <w:r w:rsidRPr="0084341D">
              <w:rPr>
                <w:rFonts w:ascii="Verdana" w:hAnsi="Verdana"/>
                <w:sz w:val="18"/>
              </w:rPr>
              <w:t>:</w:t>
            </w:r>
            <w:r>
              <w:rPr>
                <w:rFonts w:ascii="Verdana" w:hAnsi="Verdana"/>
                <w:sz w:val="18"/>
              </w:rPr>
              <w:t xml:space="preserve"> ___</w:t>
            </w:r>
          </w:p>
        </w:tc>
        <w:tc>
          <w:tcPr>
            <w:tcW w:w="3213" w:type="dxa"/>
            <w:gridSpan w:val="5"/>
            <w:vAlign w:val="center"/>
          </w:tcPr>
          <w:p w14:paraId="3037864A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BF75E1">
              <w:rPr>
                <w:rFonts w:ascii="Verdana" w:hAnsi="Verdana"/>
                <w:sz w:val="18"/>
              </w:rPr>
              <w:t xml:space="preserve">BES </w:t>
            </w:r>
          </w:p>
          <w:p w14:paraId="5D279894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 w:rsidRPr="00BF75E1">
              <w:rPr>
                <w:rFonts w:ascii="Verdana" w:hAnsi="Verdana"/>
                <w:sz w:val="18"/>
              </w:rPr>
              <w:t>(</w:t>
            </w:r>
            <w:r w:rsidRPr="00555E26">
              <w:rPr>
                <w:rFonts w:ascii="Verdana" w:hAnsi="Verdana"/>
                <w:b/>
                <w:sz w:val="18"/>
              </w:rPr>
              <w:t>Legge 170/2010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>DSA</w:t>
            </w:r>
            <w:r w:rsidRPr="00BF75E1">
              <w:rPr>
                <w:rFonts w:ascii="Verdana" w:hAnsi="Verdana"/>
                <w:sz w:val="18"/>
              </w:rPr>
              <w:t>)</w:t>
            </w:r>
            <w:r>
              <w:rPr>
                <w:rFonts w:ascii="Verdana" w:hAnsi="Verdana"/>
                <w:b/>
                <w:sz w:val="18"/>
              </w:rPr>
              <w:t xml:space="preserve">: ____        </w:t>
            </w:r>
          </w:p>
        </w:tc>
        <w:tc>
          <w:tcPr>
            <w:tcW w:w="3213" w:type="dxa"/>
            <w:gridSpan w:val="3"/>
            <w:vAlign w:val="center"/>
          </w:tcPr>
          <w:p w14:paraId="53153B7C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BES </w:t>
            </w:r>
            <w:r w:rsidRPr="00555E26">
              <w:rPr>
                <w:rFonts w:ascii="Verdana" w:hAnsi="Verdana"/>
                <w:sz w:val="20"/>
              </w:rPr>
              <w:t>(</w:t>
            </w:r>
            <w:r w:rsidRPr="00555E26">
              <w:rPr>
                <w:rFonts w:ascii="Verdana" w:hAnsi="Verdana"/>
                <w:b/>
                <w:sz w:val="18"/>
              </w:rPr>
              <w:t>con svantaggio socio-economico, linguistico e culturale</w:t>
            </w:r>
            <w:r w:rsidRPr="00555E26">
              <w:rPr>
                <w:rFonts w:ascii="Verdana" w:hAnsi="Verdana"/>
                <w:sz w:val="20"/>
              </w:rPr>
              <w:t xml:space="preserve">):  </w:t>
            </w:r>
            <w:r w:rsidRPr="00BE1CD4">
              <w:rPr>
                <w:rFonts w:ascii="Verdana" w:hAnsi="Verdana"/>
                <w:sz w:val="18"/>
              </w:rPr>
              <w:t>____</w:t>
            </w:r>
          </w:p>
        </w:tc>
      </w:tr>
      <w:tr w:rsidR="00E8228D" w:rsidRPr="009A572C" w14:paraId="52CCB3D6" w14:textId="77777777" w:rsidTr="001A65CD">
        <w:trPr>
          <w:jc w:val="center"/>
        </w:trPr>
        <w:tc>
          <w:tcPr>
            <w:tcW w:w="3828" w:type="dxa"/>
            <w:gridSpan w:val="3"/>
            <w:vAlign w:val="bottom"/>
          </w:tcPr>
          <w:p w14:paraId="0BFD2C97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Docenti di sostegno:   </w:t>
            </w:r>
          </w:p>
          <w:p w14:paraId="0AA456A1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_______________________________</w:t>
            </w:r>
          </w:p>
        </w:tc>
        <w:tc>
          <w:tcPr>
            <w:tcW w:w="992" w:type="dxa"/>
            <w:gridSpan w:val="2"/>
            <w:vAlign w:val="bottom"/>
          </w:tcPr>
          <w:p w14:paraId="5D9C13B0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  <w:tc>
          <w:tcPr>
            <w:tcW w:w="3827" w:type="dxa"/>
            <w:gridSpan w:val="4"/>
            <w:vAlign w:val="bottom"/>
          </w:tcPr>
          <w:p w14:paraId="47AC1F6D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AEC: </w:t>
            </w:r>
          </w:p>
          <w:p w14:paraId="313E864B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_______________________________</w:t>
            </w:r>
          </w:p>
        </w:tc>
        <w:tc>
          <w:tcPr>
            <w:tcW w:w="992" w:type="dxa"/>
            <w:vAlign w:val="bottom"/>
          </w:tcPr>
          <w:p w14:paraId="46B2C217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</w:tr>
      <w:tr w:rsidR="000C52CD" w:rsidRPr="009A572C" w14:paraId="049A215F" w14:textId="77777777" w:rsidTr="001A65CD">
        <w:trPr>
          <w:jc w:val="center"/>
        </w:trPr>
        <w:tc>
          <w:tcPr>
            <w:tcW w:w="3828" w:type="dxa"/>
            <w:gridSpan w:val="3"/>
            <w:vAlign w:val="bottom"/>
          </w:tcPr>
          <w:p w14:paraId="121BFD86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Docente organica di potenziamento</w:t>
            </w:r>
          </w:p>
        </w:tc>
        <w:tc>
          <w:tcPr>
            <w:tcW w:w="992" w:type="dxa"/>
            <w:gridSpan w:val="2"/>
            <w:vAlign w:val="bottom"/>
          </w:tcPr>
          <w:p w14:paraId="56D9BCEB" w14:textId="77777777" w:rsidR="000C52CD" w:rsidRPr="0084341D" w:rsidRDefault="000C52CD" w:rsidP="001179B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  <w:tc>
          <w:tcPr>
            <w:tcW w:w="3827" w:type="dxa"/>
            <w:gridSpan w:val="4"/>
            <w:vAlign w:val="bottom"/>
          </w:tcPr>
          <w:p w14:paraId="7A3168E5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vAlign w:val="bottom"/>
          </w:tcPr>
          <w:p w14:paraId="54921E1D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</w:p>
        </w:tc>
      </w:tr>
      <w:tr w:rsidR="000C52CD" w:rsidRPr="009A572C" w14:paraId="2E4A5C07" w14:textId="77777777" w:rsidTr="001A65CD">
        <w:trPr>
          <w:jc w:val="center"/>
        </w:trPr>
        <w:tc>
          <w:tcPr>
            <w:tcW w:w="3828" w:type="dxa"/>
            <w:gridSpan w:val="3"/>
            <w:vAlign w:val="bottom"/>
          </w:tcPr>
          <w:p w14:paraId="27FEDD08" w14:textId="77777777" w:rsidR="000C52CD" w:rsidRPr="000C52CD" w:rsidRDefault="000C52CD" w:rsidP="000C52CD">
            <w:pPr>
              <w:rPr>
                <w:rFonts w:ascii="Verdana" w:hAnsi="Verdana" w:cs="Arial"/>
                <w:sz w:val="18"/>
                <w:szCs w:val="18"/>
              </w:rPr>
            </w:pPr>
            <w:r w:rsidRPr="000C52CD">
              <w:rPr>
                <w:rFonts w:ascii="Verdana" w:hAnsi="Verdana" w:cs="Arial"/>
                <w:sz w:val="18"/>
                <w:szCs w:val="18"/>
              </w:rPr>
              <w:t>Docente alternativa IRC</w:t>
            </w:r>
          </w:p>
          <w:p w14:paraId="77723320" w14:textId="77777777" w:rsidR="000C52C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gridSpan w:val="2"/>
            <w:vAlign w:val="bottom"/>
          </w:tcPr>
          <w:p w14:paraId="73204DCE" w14:textId="77777777" w:rsidR="000C52CD" w:rsidRPr="0084341D" w:rsidRDefault="000C52CD" w:rsidP="001179B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  <w:tc>
          <w:tcPr>
            <w:tcW w:w="3827" w:type="dxa"/>
            <w:gridSpan w:val="4"/>
            <w:vAlign w:val="bottom"/>
          </w:tcPr>
          <w:p w14:paraId="3955C95A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vAlign w:val="bottom"/>
          </w:tcPr>
          <w:p w14:paraId="2B1A62BB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</w:p>
        </w:tc>
      </w:tr>
      <w:tr w:rsidR="000C52CD" w:rsidRPr="009A572C" w14:paraId="2DBA579B" w14:textId="77777777" w:rsidTr="001A65CD">
        <w:trPr>
          <w:jc w:val="center"/>
        </w:trPr>
        <w:tc>
          <w:tcPr>
            <w:tcW w:w="9639" w:type="dxa"/>
            <w:gridSpan w:val="10"/>
            <w:vAlign w:val="bottom"/>
          </w:tcPr>
          <w:p w14:paraId="75B945F1" w14:textId="77777777" w:rsidR="000C52CD" w:rsidRDefault="000C52CD" w:rsidP="000C52CD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0C52CD">
              <w:rPr>
                <w:rFonts w:ascii="Verdana" w:hAnsi="Verdana" w:cs="Arial"/>
                <w:b/>
                <w:bCs/>
                <w:sz w:val="18"/>
                <w:szCs w:val="18"/>
              </w:rPr>
              <w:t>Continuità del corpo docente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nell’arco dell’anno scolastico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(indicare la voce che interessa e specificare): </w:t>
            </w:r>
          </w:p>
          <w:p w14:paraId="5FBD20BD" w14:textId="77777777" w:rsidR="000C52CD" w:rsidRPr="000C52CD" w:rsidRDefault="000C52CD" w:rsidP="000C52CD">
            <w:pPr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sym w:font="Wingdings 2" w:char="F0A3"/>
            </w:r>
            <w:r>
              <w:rPr>
                <w:rFonts w:ascii="Verdana" w:hAnsi="Verdana"/>
                <w:b/>
                <w:sz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Continuità didattica </w:t>
            </w:r>
          </w:p>
          <w:p w14:paraId="759DEBF7" w14:textId="77777777" w:rsidR="000C52CD" w:rsidRPr="000C52CD" w:rsidRDefault="000C52CD" w:rsidP="000C52CD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sym w:font="Wingdings 2" w:char="F0A3"/>
            </w:r>
            <w:r>
              <w:rPr>
                <w:rFonts w:ascii="Verdana" w:hAnsi="Verdana"/>
                <w:b/>
                <w:sz w:val="18"/>
              </w:rPr>
              <w:t xml:space="preserve"> </w:t>
            </w:r>
            <w:r w:rsidRPr="000C52CD">
              <w:rPr>
                <w:rFonts w:ascii="Verdana" w:hAnsi="Verdana" w:cs="Arial"/>
                <w:sz w:val="18"/>
                <w:szCs w:val="18"/>
              </w:rPr>
              <w:t>Variazioni nelle discipline:</w:t>
            </w:r>
            <w:r>
              <w:rPr>
                <w:rFonts w:ascii="Verdana" w:hAnsi="Verdana" w:cs="Arial"/>
                <w:sz w:val="18"/>
                <w:szCs w:val="18"/>
              </w:rPr>
              <w:t>(disciplina e docenti)</w:t>
            </w:r>
          </w:p>
          <w:p w14:paraId="467265DB" w14:textId="77777777" w:rsidR="000C52CD" w:rsidRPr="000C52CD" w:rsidRDefault="000C52C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</w:p>
        </w:tc>
      </w:tr>
    </w:tbl>
    <w:p w14:paraId="60BF8F00" w14:textId="77777777" w:rsidR="004D20EB" w:rsidRPr="002B4903" w:rsidRDefault="004D20EB" w:rsidP="002B05F0">
      <w:pPr>
        <w:pStyle w:val="NormaleWeb"/>
        <w:shd w:val="clear" w:color="auto" w:fill="D9D9D9"/>
        <w:spacing w:before="360" w:beforeAutospacing="0" w:after="0" w:afterAutospacing="0"/>
        <w:rPr>
          <w:rFonts w:ascii="Verdana" w:hAnsi="Verdana" w:cs="Arial"/>
          <w:b/>
          <w:sz w:val="20"/>
          <w:szCs w:val="20"/>
        </w:rPr>
      </w:pPr>
      <w:r w:rsidRPr="002B4903">
        <w:rPr>
          <w:rFonts w:ascii="Verdana" w:hAnsi="Verdana" w:cs="Arial"/>
          <w:b/>
          <w:sz w:val="20"/>
          <w:szCs w:val="20"/>
        </w:rPr>
        <w:t>PRESENTAZIONE DELLA CLASSE</w:t>
      </w:r>
    </w:p>
    <w:p w14:paraId="2FDDEDF5" w14:textId="77777777" w:rsidR="002B05F0" w:rsidRPr="00C03770" w:rsidRDefault="002B05F0" w:rsidP="002B05F0">
      <w:pPr>
        <w:shd w:val="clear" w:color="auto" w:fill="FFFFFF"/>
        <w:spacing w:before="120" w:line="276" w:lineRule="auto"/>
        <w:jc w:val="both"/>
        <w:rPr>
          <w:rFonts w:ascii="Verdana" w:hAnsi="Verdana"/>
          <w:sz w:val="18"/>
          <w:szCs w:val="20"/>
        </w:rPr>
      </w:pPr>
      <w:r w:rsidRPr="00C03770">
        <w:rPr>
          <w:rFonts w:ascii="Verdana" w:hAnsi="Verdana"/>
          <w:sz w:val="18"/>
          <w:szCs w:val="20"/>
        </w:rPr>
        <w:t>Nell’arco del</w:t>
      </w:r>
      <w:r>
        <w:rPr>
          <w:rFonts w:ascii="Verdana" w:hAnsi="Verdana"/>
          <w:sz w:val="18"/>
          <w:szCs w:val="20"/>
        </w:rPr>
        <w:t>l’anno</w:t>
      </w:r>
      <w:r w:rsidRPr="00C03770">
        <w:rPr>
          <w:rFonts w:ascii="Verdana" w:hAnsi="Verdana"/>
          <w:sz w:val="18"/>
          <w:szCs w:val="20"/>
        </w:rPr>
        <w:t xml:space="preserve"> le risposte date dalla classe si possono leggere a più livelli:</w:t>
      </w:r>
    </w:p>
    <w:p w14:paraId="6FFEAC9D" w14:textId="77777777" w:rsidR="005C2995" w:rsidRDefault="005C2995" w:rsidP="005C2995">
      <w:pPr>
        <w:spacing w:before="120" w:after="60"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C03770">
        <w:rPr>
          <w:rFonts w:ascii="Verdana" w:hAnsi="Verdana"/>
          <w:b/>
          <w:sz w:val="18"/>
          <w:szCs w:val="18"/>
          <w:u w:val="single"/>
        </w:rPr>
        <w:t>Area cognitiva</w:t>
      </w:r>
    </w:p>
    <w:p w14:paraId="1830F05C" w14:textId="77777777" w:rsidR="005C2995" w:rsidRPr="00DC12CB" w:rsidRDefault="005C2995" w:rsidP="005C2995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DC12CB">
        <w:rPr>
          <w:rFonts w:ascii="Verdana" w:hAnsi="Verdana"/>
          <w:sz w:val="18"/>
          <w:szCs w:val="20"/>
        </w:rPr>
        <w:t>Sul piano DIDATTICO</w:t>
      </w:r>
      <w:r>
        <w:rPr>
          <w:rStyle w:val="Rimandonotaapidipagina"/>
          <w:rFonts w:ascii="Verdana" w:hAnsi="Verdana"/>
          <w:sz w:val="18"/>
          <w:szCs w:val="20"/>
        </w:rPr>
        <w:footnoteReference w:id="1"/>
      </w:r>
      <w:r w:rsidRPr="00DC12CB">
        <w:rPr>
          <w:rFonts w:ascii="Verdana" w:hAnsi="Verdana"/>
          <w:sz w:val="18"/>
          <w:szCs w:val="20"/>
        </w:rPr>
        <w:t>: ________________________________________________</w:t>
      </w:r>
      <w:r>
        <w:rPr>
          <w:rFonts w:ascii="Verdana" w:hAnsi="Verdana"/>
          <w:sz w:val="18"/>
          <w:szCs w:val="20"/>
        </w:rPr>
        <w:t>__________</w:t>
      </w:r>
    </w:p>
    <w:p w14:paraId="2881AD80" w14:textId="77777777" w:rsidR="005C2995" w:rsidRDefault="005C2995" w:rsidP="005C299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11E9C432" w14:textId="77777777" w:rsidR="005C2995" w:rsidRDefault="005C2995" w:rsidP="005C299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50186A96" w14:textId="77777777" w:rsidR="005C2995" w:rsidRDefault="005C2995" w:rsidP="005C299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53BDCDB7" w14:textId="77777777" w:rsidR="009C0B75" w:rsidRPr="00C03770" w:rsidRDefault="009C0B75" w:rsidP="009C0B75">
      <w:pPr>
        <w:spacing w:before="120" w:after="60" w:line="276" w:lineRule="auto"/>
        <w:rPr>
          <w:rFonts w:ascii="Verdana" w:hAnsi="Verdana"/>
          <w:b/>
          <w:sz w:val="18"/>
          <w:szCs w:val="18"/>
        </w:rPr>
      </w:pPr>
      <w:r w:rsidRPr="00C03770">
        <w:rPr>
          <w:rFonts w:ascii="Verdana" w:hAnsi="Verdana"/>
          <w:b/>
          <w:sz w:val="18"/>
          <w:szCs w:val="18"/>
          <w:u w:val="single"/>
        </w:rPr>
        <w:t>Area affettivo-relazionale</w:t>
      </w:r>
      <w:r w:rsidR="00BA7549">
        <w:rPr>
          <w:rFonts w:ascii="Verdana" w:hAnsi="Verdana"/>
          <w:sz w:val="18"/>
          <w:szCs w:val="18"/>
        </w:rPr>
        <w:t xml:space="preserve"> </w:t>
      </w:r>
      <w:r w:rsidRPr="00C03770">
        <w:rPr>
          <w:rFonts w:ascii="Verdana" w:hAnsi="Verdana"/>
          <w:b/>
          <w:sz w:val="18"/>
          <w:szCs w:val="18"/>
        </w:rPr>
        <w:t xml:space="preserve"> </w:t>
      </w:r>
    </w:p>
    <w:p w14:paraId="3389BB6D" w14:textId="52F21585" w:rsidR="009C0B75" w:rsidRPr="00C03770" w:rsidRDefault="009C0B75" w:rsidP="009C0B75">
      <w:pPr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</w:t>
      </w:r>
      <w:r w:rsidRPr="00C03770">
        <w:rPr>
          <w:rFonts w:ascii="Verdana" w:hAnsi="Verdana"/>
          <w:sz w:val="18"/>
          <w:szCs w:val="20"/>
        </w:rPr>
        <w:t>ul piano del COMPORTAMENTO</w:t>
      </w:r>
      <w:r>
        <w:rPr>
          <w:rStyle w:val="Rimandonotaapidipagina"/>
          <w:rFonts w:ascii="Verdana" w:hAnsi="Verdana"/>
          <w:sz w:val="18"/>
          <w:szCs w:val="20"/>
        </w:rPr>
        <w:footnoteReference w:id="2"/>
      </w:r>
      <w:r>
        <w:rPr>
          <w:rFonts w:ascii="Verdana" w:hAnsi="Verdana"/>
          <w:sz w:val="18"/>
          <w:szCs w:val="20"/>
        </w:rPr>
        <w:t xml:space="preserve"> </w:t>
      </w:r>
      <w:r w:rsidRPr="00C03770">
        <w:rPr>
          <w:rFonts w:ascii="Verdana" w:hAnsi="Verdana"/>
          <w:sz w:val="18"/>
          <w:szCs w:val="20"/>
        </w:rPr>
        <w:t>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45E80530" w14:textId="77777777" w:rsidR="009C0B75" w:rsidRDefault="009C0B75" w:rsidP="009C0B7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lastRenderedPageBreak/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711BCBF1" w14:textId="77777777" w:rsidR="009C0B75" w:rsidRDefault="009C0B75" w:rsidP="009C0B7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526BBDA8" w14:textId="77777777" w:rsidR="009C0B75" w:rsidRDefault="009C0B75" w:rsidP="009C0B7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0A57BF75" w14:textId="77777777" w:rsidR="0006512C" w:rsidRDefault="0006512C" w:rsidP="00EB326B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6358B4C8" w14:textId="77777777" w:rsidR="00EB326B" w:rsidRPr="0006512C" w:rsidRDefault="00EB326B" w:rsidP="00EB326B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06512C">
        <w:rPr>
          <w:rFonts w:ascii="Verdana" w:hAnsi="Verdana"/>
          <w:b/>
          <w:sz w:val="18"/>
          <w:szCs w:val="18"/>
          <w:u w:val="single"/>
        </w:rPr>
        <w:t>Situazione della classe in uscita</w:t>
      </w:r>
    </w:p>
    <w:p w14:paraId="5D1C4F38" w14:textId="77777777" w:rsidR="00EB326B" w:rsidRPr="0006512C" w:rsidRDefault="00EB326B" w:rsidP="00EB326B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06512C">
        <w:rPr>
          <w:rFonts w:ascii="Verdana" w:hAnsi="Verdana"/>
          <w:sz w:val="18"/>
          <w:szCs w:val="18"/>
        </w:rPr>
        <w:t>In seguito alla somministrazione di prove oggettive e soggettive, alle osservazioni sistematiche effettuate in aula, la classe risulta suddivisa in _____ fasce di livello:</w:t>
      </w:r>
    </w:p>
    <w:p w14:paraId="22180D22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AA </w:t>
      </w:r>
      <w:r w:rsidRPr="001511BE">
        <w:rPr>
          <w:rFonts w:ascii="Verdana" w:hAnsi="Verdana"/>
          <w:sz w:val="18"/>
          <w:szCs w:val="18"/>
        </w:rPr>
        <w:t>(Fascia molto alta)</w:t>
      </w:r>
      <w:r w:rsidRPr="001511BE">
        <w:rPr>
          <w:rFonts w:ascii="Verdana" w:hAnsi="Verdana"/>
          <w:b/>
          <w:sz w:val="18"/>
          <w:szCs w:val="18"/>
        </w:rPr>
        <w:t xml:space="preserve">  10/10 (95÷100)</w:t>
      </w:r>
    </w:p>
    <w:p w14:paraId="0FBC9983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Eccellenti conoscenze e ottime capacità espositive; decodifica dei diversi linguaggi ed eccellente uso degli stessi; efficace argomentazione dei contenuti proposti; metodo di studio razionale; spiccata autonomia.</w:t>
      </w:r>
    </w:p>
    <w:p w14:paraId="5159E6FE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>Alunni:</w:t>
      </w:r>
      <w:r w:rsidRPr="001511BE">
        <w:rPr>
          <w:rFonts w:ascii="Verdana" w:hAnsi="Verdana"/>
          <w:b/>
          <w:sz w:val="18"/>
          <w:szCs w:val="18"/>
          <w:u w:val="single"/>
        </w:rPr>
        <w:t xml:space="preserve"> ____________________________________________________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</w:t>
      </w:r>
    </w:p>
    <w:p w14:paraId="00FF8527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A </w:t>
      </w:r>
      <w:r w:rsidRPr="001511BE">
        <w:rPr>
          <w:rFonts w:ascii="Verdana" w:hAnsi="Verdana"/>
          <w:sz w:val="18"/>
          <w:szCs w:val="18"/>
        </w:rPr>
        <w:t>(Fascia alta)</w:t>
      </w:r>
      <w:r w:rsidRPr="001511BE">
        <w:rPr>
          <w:rFonts w:ascii="Verdana" w:hAnsi="Verdana"/>
          <w:b/>
          <w:sz w:val="18"/>
          <w:szCs w:val="18"/>
        </w:rPr>
        <w:t xml:space="preserve">  9/10  (85÷94)</w:t>
      </w:r>
    </w:p>
    <w:p w14:paraId="65A3EBB4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5C963D9E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Soddisfacenti conoscenze; corretta capacità espositiva; esatta decodifica dei diversi linguaggi e corretto uso degli stessi; efficace argomentazione dei contenuti proposti; metodo di studio razionale; spiccata autonomia.</w:t>
      </w:r>
    </w:p>
    <w:p w14:paraId="0AC6CAEA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>Alunni:</w:t>
      </w:r>
      <w:r w:rsidRPr="001511BE">
        <w:rPr>
          <w:rFonts w:ascii="Verdana" w:hAnsi="Verdana"/>
          <w:b/>
          <w:sz w:val="18"/>
          <w:szCs w:val="18"/>
          <w:u w:val="single"/>
        </w:rPr>
        <w:t xml:space="preserve"> 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_____________________________</w:t>
      </w:r>
    </w:p>
    <w:p w14:paraId="076337CC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046036D9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MA </w:t>
      </w:r>
      <w:r w:rsidRPr="001511BE">
        <w:rPr>
          <w:rFonts w:ascii="Verdana" w:hAnsi="Verdana"/>
          <w:sz w:val="18"/>
          <w:szCs w:val="18"/>
        </w:rPr>
        <w:t>(Fascia medio-alta)</w:t>
      </w:r>
      <w:r w:rsidRPr="001511BE">
        <w:rPr>
          <w:rFonts w:ascii="Verdana" w:hAnsi="Verdana"/>
          <w:b/>
          <w:sz w:val="18"/>
          <w:szCs w:val="18"/>
        </w:rPr>
        <w:t xml:space="preserve">  8/10  (75÷84)</w:t>
      </w:r>
    </w:p>
    <w:p w14:paraId="7A24DCF9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Conoscenze buone; capacità espositiva chiara e globalmente corretta; buona decodifica dei diversi linguaggi e regolare uso degli stessi; comprensione chiara dei messaggi; metodo di studio adeguato.</w:t>
      </w:r>
    </w:p>
    <w:p w14:paraId="733E3ADC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 xml:space="preserve">Alunni </w:t>
      </w:r>
      <w:r w:rsidRPr="001511BE">
        <w:rPr>
          <w:rFonts w:ascii="Verdana" w:hAnsi="Verdana"/>
          <w:b/>
          <w:sz w:val="18"/>
          <w:szCs w:val="18"/>
          <w:u w:val="single"/>
        </w:rPr>
        <w:t>___________________________________________________________________________</w:t>
      </w:r>
    </w:p>
    <w:p w14:paraId="3564F43F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7CFAE522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M </w:t>
      </w:r>
      <w:r w:rsidRPr="001511BE">
        <w:rPr>
          <w:rFonts w:ascii="Verdana" w:hAnsi="Verdana"/>
          <w:sz w:val="18"/>
          <w:szCs w:val="18"/>
        </w:rPr>
        <w:t>(Fascia media )</w:t>
      </w:r>
      <w:r w:rsidRPr="001511BE">
        <w:rPr>
          <w:rFonts w:ascii="Verdana" w:hAnsi="Verdana"/>
          <w:b/>
          <w:sz w:val="18"/>
          <w:szCs w:val="18"/>
        </w:rPr>
        <w:t xml:space="preserve">   7/10  (65÷74)</w:t>
      </w:r>
    </w:p>
    <w:p w14:paraId="403537CC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Conoscenze disciplinari più che sufficienti; capacità espositiva chiara anche se non del tutto corretta; comprensione dei messaggi a volte confusa; metodo di studio da consolidare  presenza di alcune carenze pregresse.</w:t>
      </w:r>
    </w:p>
    <w:p w14:paraId="54AA5D0F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 xml:space="preserve">Alunni </w:t>
      </w:r>
      <w:r w:rsidRPr="001511BE">
        <w:rPr>
          <w:rFonts w:ascii="Verdana" w:hAnsi="Verdana"/>
          <w:b/>
          <w:sz w:val="18"/>
          <w:szCs w:val="18"/>
          <w:u w:val="single"/>
        </w:rPr>
        <w:t>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____________________________</w:t>
      </w:r>
    </w:p>
    <w:p w14:paraId="26C0DB06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4F9F2F19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MB </w:t>
      </w:r>
      <w:r w:rsidRPr="001511BE">
        <w:rPr>
          <w:rFonts w:ascii="Verdana" w:hAnsi="Verdana"/>
          <w:sz w:val="18"/>
          <w:szCs w:val="18"/>
        </w:rPr>
        <w:t>(Fascia medio-bassa)</w:t>
      </w:r>
      <w:r w:rsidRPr="001511BE">
        <w:rPr>
          <w:rFonts w:ascii="Verdana" w:hAnsi="Verdana"/>
          <w:b/>
          <w:sz w:val="18"/>
          <w:szCs w:val="18"/>
        </w:rPr>
        <w:t xml:space="preserve">   6/10  (55÷64)</w:t>
      </w:r>
    </w:p>
    <w:p w14:paraId="28DEBB95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Conoscenze disciplinari sufficienti; capacità espositiva limitata o poco corretta; metodo di studio non del tutto efficace; sufficienti abilità di base; comprensione dei messaggi a volte confusa; scarsa autonomia; att</w:t>
      </w:r>
      <w:r>
        <w:rPr>
          <w:rFonts w:ascii="Verdana" w:hAnsi="Verdana"/>
          <w:sz w:val="18"/>
          <w:szCs w:val="18"/>
        </w:rPr>
        <w:t>enzione alterna e discontinua.</w:t>
      </w:r>
    </w:p>
    <w:p w14:paraId="03CF1362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  <w:u w:val="single"/>
        </w:rPr>
        <w:t>Alunni _______________________________________________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____________________________</w:t>
      </w:r>
    </w:p>
    <w:p w14:paraId="3A273852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0DA87197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B  </w:t>
      </w:r>
      <w:r w:rsidRPr="001511BE">
        <w:rPr>
          <w:rFonts w:ascii="Verdana" w:hAnsi="Verdana"/>
          <w:sz w:val="18"/>
          <w:szCs w:val="18"/>
        </w:rPr>
        <w:t>(Fascia bassa)</w:t>
      </w:r>
      <w:r w:rsidRPr="001511BE">
        <w:rPr>
          <w:rFonts w:ascii="Verdana" w:hAnsi="Verdana"/>
          <w:b/>
          <w:sz w:val="18"/>
          <w:szCs w:val="18"/>
        </w:rPr>
        <w:t xml:space="preserve">  5/10  </w:t>
      </w:r>
      <w:r>
        <w:rPr>
          <w:rFonts w:ascii="Verdana" w:hAnsi="Verdana"/>
          <w:b/>
          <w:sz w:val="18"/>
          <w:szCs w:val="18"/>
        </w:rPr>
        <w:tab/>
      </w:r>
      <w:r w:rsidRPr="001511BE">
        <w:rPr>
          <w:rFonts w:ascii="Verdana" w:hAnsi="Verdana"/>
          <w:b/>
          <w:sz w:val="18"/>
          <w:szCs w:val="18"/>
        </w:rPr>
        <w:t>(45÷54)</w:t>
      </w:r>
    </w:p>
    <w:p w14:paraId="121A727E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F</w:t>
      </w:r>
      <w:r w:rsidRPr="001511BE">
        <w:rPr>
          <w:rFonts w:ascii="Verdana" w:hAnsi="Verdana"/>
          <w:b/>
          <w:sz w:val="18"/>
          <w:szCs w:val="18"/>
        </w:rPr>
        <w:t xml:space="preserve">ASCIA BB  </w:t>
      </w:r>
      <w:r w:rsidRPr="001511BE">
        <w:rPr>
          <w:rFonts w:ascii="Verdana" w:hAnsi="Verdana"/>
          <w:sz w:val="18"/>
          <w:szCs w:val="18"/>
        </w:rPr>
        <w:t>(Fascia molto bassa)</w:t>
      </w:r>
      <w:r w:rsidRPr="001511BE">
        <w:rPr>
          <w:rFonts w:ascii="Verdana" w:hAnsi="Verdana"/>
          <w:b/>
          <w:sz w:val="18"/>
          <w:szCs w:val="18"/>
        </w:rPr>
        <w:t xml:space="preserve">    </w:t>
      </w:r>
      <w:r>
        <w:rPr>
          <w:rFonts w:ascii="Verdana" w:hAnsi="Verdana"/>
          <w:b/>
          <w:sz w:val="18"/>
          <w:szCs w:val="18"/>
        </w:rPr>
        <w:tab/>
      </w:r>
      <w:r w:rsidRPr="001511BE">
        <w:rPr>
          <w:rFonts w:ascii="Verdana" w:hAnsi="Verdana"/>
          <w:b/>
          <w:sz w:val="18"/>
          <w:szCs w:val="18"/>
        </w:rPr>
        <w:t>&lt; 5 ( &lt; 45)</w:t>
      </w:r>
    </w:p>
    <w:p w14:paraId="1BA70DF0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72CE7292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Scarse conoscenze disciplinari; capacità espositiva confusa; metodo di studio non efficace; carenza nelle abilità di base; scarsa autonomia; inadeguata comprensione dei messaggi; attenzione scarsa; disinteresse per le attività.</w:t>
      </w:r>
    </w:p>
    <w:p w14:paraId="750E48B1" w14:textId="77777777" w:rsidR="00EB326B" w:rsidRPr="007A7AA3" w:rsidRDefault="00EB326B" w:rsidP="00EB326B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1315"/>
        <w:gridCol w:w="1143"/>
        <w:gridCol w:w="992"/>
        <w:gridCol w:w="993"/>
        <w:gridCol w:w="933"/>
        <w:gridCol w:w="971"/>
        <w:gridCol w:w="1639"/>
      </w:tblGrid>
      <w:tr w:rsidR="001511BE" w14:paraId="672C6320" w14:textId="77777777" w:rsidTr="001A65CD">
        <w:trPr>
          <w:trHeight w:val="40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079FAB" w14:textId="77777777" w:rsidR="001511BE" w:rsidRDefault="001511BE" w:rsidP="001511BE">
            <w:pPr>
              <w:pStyle w:val="NormaleWeb"/>
              <w:spacing w:before="0" w:beforeAutospacing="0" w:after="0" w:afterAutospacing="0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Nr. Alunni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853637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Fascia </w:t>
            </w:r>
          </w:p>
          <w:p w14:paraId="347DC6AE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3BCDDD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Fascia </w:t>
            </w:r>
          </w:p>
          <w:p w14:paraId="09556A29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D65653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BA872B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M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E04E5E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MB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2B4C81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B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22E154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Fascia </w:t>
            </w:r>
          </w:p>
          <w:p w14:paraId="102B4616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BB</w:t>
            </w:r>
          </w:p>
        </w:tc>
      </w:tr>
      <w:tr w:rsidR="001511BE" w14:paraId="21808E68" w14:textId="77777777" w:rsidTr="001A65CD">
        <w:trPr>
          <w:trHeight w:val="23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3B81D" w14:textId="77777777" w:rsidR="001511BE" w:rsidRDefault="001511BE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B032F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55E2F7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F0DCBF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515C02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43A3A5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9F8DE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FCFCF1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1511BE" w14:paraId="66B09697" w14:textId="77777777" w:rsidTr="001A65CD">
        <w:trPr>
          <w:trHeight w:val="23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3F1FD" w14:textId="77777777" w:rsidR="001511BE" w:rsidRDefault="001511BE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C75851" w14:textId="77777777" w:rsidR="001511BE" w:rsidRDefault="001511BE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93FA5C" w14:textId="77777777" w:rsidR="001511BE" w:rsidRDefault="001511B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F87A94" w14:textId="77777777" w:rsidR="001511BE" w:rsidRDefault="001511B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8373D5" w14:textId="77777777" w:rsidR="001511BE" w:rsidRDefault="001511BE"/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FF73CA" w14:textId="77777777" w:rsidR="001511BE" w:rsidRDefault="001511B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09FC2E" w14:textId="77777777" w:rsidR="001511BE" w:rsidRDefault="001511BE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1C247D" w14:textId="77777777" w:rsidR="001511BE" w:rsidRDefault="001511BE"/>
        </w:tc>
      </w:tr>
    </w:tbl>
    <w:p w14:paraId="58EE4D50" w14:textId="77777777" w:rsidR="0044102E" w:rsidRDefault="0044102E" w:rsidP="00EB326B">
      <w:pPr>
        <w:spacing w:before="240" w:after="120" w:line="276" w:lineRule="auto"/>
        <w:rPr>
          <w:rFonts w:ascii="Verdana" w:hAnsi="Verdana"/>
          <w:b/>
          <w:sz w:val="18"/>
          <w:szCs w:val="18"/>
          <w:u w:val="single"/>
        </w:rPr>
      </w:pPr>
    </w:p>
    <w:p w14:paraId="4918E09C" w14:textId="77777777" w:rsidR="0044102E" w:rsidRDefault="0044102E" w:rsidP="00EB326B">
      <w:pPr>
        <w:spacing w:before="240" w:after="120" w:line="276" w:lineRule="auto"/>
        <w:rPr>
          <w:rFonts w:ascii="Verdana" w:hAnsi="Verdana"/>
          <w:b/>
          <w:sz w:val="18"/>
          <w:szCs w:val="18"/>
          <w:u w:val="single"/>
        </w:rPr>
      </w:pPr>
    </w:p>
    <w:p w14:paraId="1F8E0E20" w14:textId="77777777" w:rsidR="00EB326B" w:rsidRDefault="00EB326B" w:rsidP="00EB326B">
      <w:pPr>
        <w:spacing w:before="240" w:after="120" w:line="276" w:lineRule="auto"/>
        <w:rPr>
          <w:rFonts w:ascii="Verdana" w:hAnsi="Verdana"/>
          <w:sz w:val="18"/>
          <w:szCs w:val="18"/>
        </w:rPr>
      </w:pPr>
      <w:r w:rsidRPr="00707907">
        <w:rPr>
          <w:rFonts w:ascii="Verdana" w:hAnsi="Verdana"/>
          <w:b/>
          <w:sz w:val="18"/>
          <w:szCs w:val="18"/>
          <w:u w:val="single"/>
        </w:rPr>
        <w:lastRenderedPageBreak/>
        <w:t>Casi particolari</w:t>
      </w:r>
      <w:r w:rsidRPr="00707907">
        <w:rPr>
          <w:rFonts w:ascii="Verdana" w:hAnsi="Verdana"/>
          <w:b/>
          <w:sz w:val="18"/>
          <w:szCs w:val="18"/>
        </w:rPr>
        <w:t xml:space="preserve"> </w:t>
      </w:r>
      <w:r w:rsidRPr="00707907">
        <w:rPr>
          <w:rFonts w:ascii="Verdana" w:hAnsi="Verdana"/>
          <w:sz w:val="18"/>
          <w:szCs w:val="18"/>
        </w:rPr>
        <w:t>(segnalare loro evoluzione rispetto alla situazione di partenza)</w:t>
      </w:r>
      <w:r w:rsidR="009A059B">
        <w:rPr>
          <w:rFonts w:ascii="Verdana" w:hAnsi="Verdana"/>
          <w:sz w:val="18"/>
          <w:szCs w:val="18"/>
        </w:rPr>
        <w:t>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06"/>
        <w:gridCol w:w="6333"/>
      </w:tblGrid>
      <w:tr w:rsidR="00EB326B" w:rsidRPr="007A7AA3" w14:paraId="6035C111" w14:textId="77777777" w:rsidTr="001A65CD">
        <w:trPr>
          <w:jc w:val="center"/>
        </w:trPr>
        <w:tc>
          <w:tcPr>
            <w:tcW w:w="3306" w:type="dxa"/>
          </w:tcPr>
          <w:p w14:paraId="27C0B15A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7A7AA3">
              <w:rPr>
                <w:rFonts w:ascii="Verdana" w:hAnsi="Verdana"/>
                <w:b/>
                <w:sz w:val="18"/>
                <w:szCs w:val="18"/>
              </w:rPr>
              <w:t>Alunni</w:t>
            </w:r>
          </w:p>
        </w:tc>
        <w:tc>
          <w:tcPr>
            <w:tcW w:w="6333" w:type="dxa"/>
          </w:tcPr>
          <w:p w14:paraId="2660875D" w14:textId="77777777" w:rsidR="00EB326B" w:rsidRPr="007A7AA3" w:rsidRDefault="008E100C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Casi da segnalare</w:t>
            </w:r>
            <w:r w:rsidRPr="007A7AA3">
              <w:rPr>
                <w:rStyle w:val="Rimandonotaapidipagina"/>
                <w:rFonts w:ascii="Verdana" w:hAnsi="Verdana"/>
                <w:b/>
                <w:sz w:val="18"/>
                <w:szCs w:val="18"/>
              </w:rPr>
              <w:footnoteReference w:id="3"/>
            </w:r>
          </w:p>
        </w:tc>
      </w:tr>
      <w:tr w:rsidR="00EB326B" w:rsidRPr="007A7AA3" w14:paraId="28699DCE" w14:textId="77777777" w:rsidTr="001A65CD">
        <w:trPr>
          <w:jc w:val="center"/>
        </w:trPr>
        <w:tc>
          <w:tcPr>
            <w:tcW w:w="3306" w:type="dxa"/>
          </w:tcPr>
          <w:p w14:paraId="093C918E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73A8A908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37154D99" w14:textId="77777777" w:rsidTr="001A65CD">
        <w:trPr>
          <w:jc w:val="center"/>
        </w:trPr>
        <w:tc>
          <w:tcPr>
            <w:tcW w:w="3306" w:type="dxa"/>
          </w:tcPr>
          <w:p w14:paraId="76D7B216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4BD7F66B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196D9209" w14:textId="77777777" w:rsidTr="001A65CD">
        <w:trPr>
          <w:jc w:val="center"/>
        </w:trPr>
        <w:tc>
          <w:tcPr>
            <w:tcW w:w="3306" w:type="dxa"/>
          </w:tcPr>
          <w:p w14:paraId="474EC18B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3363DEF8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29F95496" w14:textId="77777777" w:rsidTr="001A65CD">
        <w:trPr>
          <w:jc w:val="center"/>
        </w:trPr>
        <w:tc>
          <w:tcPr>
            <w:tcW w:w="3306" w:type="dxa"/>
          </w:tcPr>
          <w:p w14:paraId="1B8810C1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4DF77967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1FEA5F51" w14:textId="77777777" w:rsidTr="001A65CD">
        <w:trPr>
          <w:jc w:val="center"/>
        </w:trPr>
        <w:tc>
          <w:tcPr>
            <w:tcW w:w="3306" w:type="dxa"/>
          </w:tcPr>
          <w:p w14:paraId="5D2ED51C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68B26C1C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57648A" w14:textId="77777777" w:rsidR="00D57599" w:rsidRDefault="00D57599" w:rsidP="00D57599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1CB8F23A" w14:textId="77777777" w:rsidR="00D57599" w:rsidRPr="00FF7BB4" w:rsidRDefault="00D57599" w:rsidP="001A65CD">
      <w:pPr>
        <w:pStyle w:val="NormaleWeb"/>
        <w:spacing w:before="0" w:beforeAutospacing="0" w:after="0" w:afterAutospacing="0" w:line="276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 segnala che 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</w:t>
      </w:r>
    </w:p>
    <w:p w14:paraId="7E316AB7" w14:textId="77777777" w:rsidR="00D57599" w:rsidRPr="00FF7BB4" w:rsidRDefault="00D57599" w:rsidP="001A65CD">
      <w:pPr>
        <w:pStyle w:val="NormaleWeb"/>
        <w:spacing w:before="0" w:beforeAutospacing="0" w:after="0" w:afterAutospacing="0" w:line="276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14:paraId="48D7F1E8" w14:textId="77777777" w:rsidR="00D57599" w:rsidRDefault="00D57599" w:rsidP="001A65CD">
      <w:pPr>
        <w:pStyle w:val="NormaleWeb"/>
        <w:spacing w:before="0" w:beforeAutospacing="0" w:after="0" w:afterAutospacing="0" w:line="276" w:lineRule="auto"/>
        <w:jc w:val="center"/>
        <w:rPr>
          <w:rFonts w:ascii="Verdana" w:hAnsi="Verdana"/>
          <w:sz w:val="18"/>
          <w:szCs w:val="18"/>
        </w:rPr>
      </w:pPr>
      <w:r w:rsidRPr="00FF7BB4">
        <w:rPr>
          <w:rFonts w:ascii="Verdana" w:hAnsi="Verdana"/>
          <w:sz w:val="18"/>
          <w:szCs w:val="18"/>
        </w:rPr>
        <w:t>_________</w:t>
      </w:r>
      <w:r>
        <w:rPr>
          <w:rFonts w:ascii="Verdana" w:hAnsi="Verdana"/>
          <w:sz w:val="18"/>
          <w:szCs w:val="18"/>
        </w:rPr>
        <w:t>_________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</w:t>
      </w:r>
    </w:p>
    <w:p w14:paraId="1F681BD6" w14:textId="77777777" w:rsidR="001511BE" w:rsidRDefault="001511BE" w:rsidP="001A65CD">
      <w:pPr>
        <w:pStyle w:val="NormaleWeb"/>
        <w:spacing w:before="0" w:beforeAutospacing="0" w:after="0" w:afterAutospacing="0"/>
        <w:ind w:left="720"/>
        <w:jc w:val="center"/>
        <w:textAlignment w:val="baseline"/>
        <w:rPr>
          <w:rFonts w:ascii="Cambria" w:hAnsi="Cambria"/>
          <w:b/>
          <w:bCs/>
          <w:color w:val="000000"/>
          <w:sz w:val="20"/>
          <w:szCs w:val="20"/>
        </w:rPr>
      </w:pPr>
    </w:p>
    <w:p w14:paraId="7800B050" w14:textId="146A6E89" w:rsidR="001511BE" w:rsidRPr="002B4903" w:rsidRDefault="001511BE" w:rsidP="001511BE">
      <w:pPr>
        <w:pStyle w:val="NormaleWeb"/>
        <w:shd w:val="clear" w:color="auto" w:fill="D9D9D9"/>
        <w:spacing w:before="360" w:beforeAutospacing="0" w:after="0" w:afterAutospacing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GRIGLIA </w:t>
      </w:r>
      <w:r w:rsidR="00965F3C">
        <w:rPr>
          <w:rFonts w:ascii="Verdana" w:hAnsi="Verdana" w:cs="Arial"/>
          <w:b/>
          <w:sz w:val="20"/>
          <w:szCs w:val="20"/>
        </w:rPr>
        <w:t>GRADUALITÀ delle</w:t>
      </w:r>
      <w:r>
        <w:rPr>
          <w:rFonts w:ascii="Verdana" w:hAnsi="Verdana" w:cs="Arial"/>
          <w:b/>
          <w:sz w:val="20"/>
          <w:szCs w:val="20"/>
        </w:rPr>
        <w:t xml:space="preserve"> COMPETENZE E VALUTAZIONE</w:t>
      </w:r>
    </w:p>
    <w:p w14:paraId="4D78E985" w14:textId="77777777" w:rsidR="001511BE" w:rsidRDefault="001511BE" w:rsidP="001511BE">
      <w:pPr>
        <w:pStyle w:val="NormaleWeb"/>
        <w:spacing w:before="0" w:beforeAutospacing="0" w:after="0" w:afterAutospacing="0"/>
        <w:ind w:left="720"/>
        <w:textAlignment w:val="baseline"/>
        <w:rPr>
          <w:rFonts w:ascii="Cambria" w:hAnsi="Cambria"/>
          <w:b/>
          <w:bCs/>
          <w:color w:val="000000"/>
          <w:sz w:val="20"/>
          <w:szCs w:val="20"/>
        </w:rPr>
      </w:pPr>
    </w:p>
    <w:p w14:paraId="32A361EB" w14:textId="77777777" w:rsidR="00520FB6" w:rsidRDefault="00520FB6" w:rsidP="00520FB6"/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4819"/>
        <w:gridCol w:w="3100"/>
      </w:tblGrid>
      <w:tr w:rsidR="00520FB6" w14:paraId="4F6D5301" w14:textId="77777777" w:rsidTr="00520FB6">
        <w:trPr>
          <w:trHeight w:val="271"/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0F03C9A" w14:textId="77777777" w:rsidR="00520FB6" w:rsidRPr="009579CD" w:rsidRDefault="00520FB6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 xml:space="preserve"> LIVELLO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hideMark/>
          </w:tcPr>
          <w:p w14:paraId="5B51BDAE" w14:textId="77777777" w:rsidR="00520FB6" w:rsidRPr="009579CD" w:rsidRDefault="00520FB6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DESCRITTORI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69E69EF7" w14:textId="77777777" w:rsidR="00520FB6" w:rsidRPr="009579CD" w:rsidRDefault="00520FB6" w:rsidP="00520FB6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 xml:space="preserve">ALUNNI </w:t>
            </w:r>
          </w:p>
        </w:tc>
      </w:tr>
      <w:tr w:rsidR="00520FB6" w14:paraId="2F6584E8" w14:textId="77777777" w:rsidTr="00520FB6">
        <w:trPr>
          <w:trHeight w:val="701"/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62F12" w14:textId="77777777" w:rsidR="00520FB6" w:rsidRPr="001511BE" w:rsidRDefault="00520FB6">
            <w:pPr>
              <w:pStyle w:val="NormaleWeb"/>
              <w:spacing w:before="0" w:beforeAutospacing="0" w:after="0" w:afterAutospacing="0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A - LIVELLO AVANZATO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1899FB" w14:textId="77777777" w:rsidR="00520FB6" w:rsidRPr="009579CD" w:rsidRDefault="00520FB6">
            <w:pPr>
              <w:pStyle w:val="NormaleWeb"/>
              <w:spacing w:before="0" w:beforeAutospacing="0" w:after="0" w:afterAutospacing="0"/>
              <w:ind w:left="142"/>
              <w:jc w:val="both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 svolge compiti e risolve problemi complessi, mostrando padronanza nell’uso delle  conoscenze e delle abilità; propone e sostiene le  proprie opinioni e assume in modo responsabile decisioni consapevoli.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0D82738" w14:textId="77777777" w:rsidR="00520FB6" w:rsidRPr="009579CD" w:rsidRDefault="00520FB6">
            <w:pPr>
              <w:pStyle w:val="NormaleWeb"/>
              <w:spacing w:before="0" w:beforeAutospacing="0" w:after="0" w:afterAutospacing="0"/>
              <w:ind w:left="14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20FB6" w14:paraId="5C94ADCC" w14:textId="77777777" w:rsidTr="00520FB6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891F8" w14:textId="77777777" w:rsidR="00520FB6" w:rsidRPr="001511BE" w:rsidRDefault="00520FB6">
            <w:pPr>
              <w:pStyle w:val="NormaleWeb"/>
              <w:spacing w:before="0" w:beforeAutospacing="0" w:after="0" w:afterAutospacing="0" w:line="0" w:lineRule="atLeast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B - LIVELLO INTERMEDIO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F4C132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 svolge compiti e risolve problemi in situazioni nuove, compie scelte consapevoli, mostrando di saper utilizzare le conoscenze e le  abilità acquisite.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15A4566F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20FB6" w14:paraId="113C612E" w14:textId="77777777" w:rsidTr="00520FB6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C6445" w14:textId="77777777" w:rsidR="00520FB6" w:rsidRPr="001511BE" w:rsidRDefault="00520FB6">
            <w:pPr>
              <w:pStyle w:val="NormaleWeb"/>
              <w:spacing w:before="0" w:beforeAutospacing="0" w:after="0" w:afterAutospacing="0" w:line="0" w:lineRule="atLeast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C - LIVELLO BASE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FF79E3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 svolge compiti semplici anche in situazioni nuove, mostrando di possedere conoscenze e abilità fondamentali e di saper  applicare basilari regole e procedure apprese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1EF3FCF7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20FB6" w14:paraId="46020391" w14:textId="77777777" w:rsidTr="00520FB6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468E632" w14:textId="77777777" w:rsidR="00520FB6" w:rsidRPr="001511BE" w:rsidRDefault="00520FB6">
            <w:pPr>
              <w:pStyle w:val="NormaleWeb"/>
              <w:spacing w:before="0" w:beforeAutospacing="0" w:after="0" w:afterAutospacing="0" w:line="0" w:lineRule="atLeast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D - LIVELLO INIZIALE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hideMark/>
          </w:tcPr>
          <w:p w14:paraId="5753E6C0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L’alunno/a, se opportunamente guidato/a, svolge compiti semplici in situazioni note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48C844BE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64FA3A5" w14:textId="77777777" w:rsidR="00520FB6" w:rsidRDefault="00520FB6" w:rsidP="00520FB6"/>
    <w:p w14:paraId="4845E634" w14:textId="77777777" w:rsidR="00EB326B" w:rsidRPr="00141D94" w:rsidRDefault="00EB326B" w:rsidP="00707907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9579CD">
        <w:rPr>
          <w:rFonts w:ascii="Verdana" w:hAnsi="Verdana" w:cs="Arial"/>
          <w:b/>
          <w:sz w:val="20"/>
          <w:szCs w:val="20"/>
        </w:rPr>
        <w:t>RISULTATI DEGLI INTERVENTI PERSONALIZZATI</w:t>
      </w:r>
      <w:r w:rsidRPr="00141D94">
        <w:rPr>
          <w:rFonts w:ascii="Verdana" w:hAnsi="Verdana" w:cs="Arial"/>
          <w:b/>
          <w:sz w:val="20"/>
          <w:szCs w:val="20"/>
        </w:rPr>
        <w:t xml:space="preserve"> EFFETTUTATI</w:t>
      </w:r>
    </w:p>
    <w:p w14:paraId="3C9D3CFF" w14:textId="77777777" w:rsidR="00CF09CD" w:rsidRDefault="006F6CAE" w:rsidP="00CF09C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Nel corso dell’anno, come previsto dal</w:t>
      </w:r>
      <w:r>
        <w:rPr>
          <w:rFonts w:ascii="Verdana" w:hAnsi="Verdana"/>
          <w:sz w:val="18"/>
          <w:szCs w:val="18"/>
        </w:rPr>
        <w:t xml:space="preserve"> Piano di lavoro della classe</w:t>
      </w:r>
      <w:r w:rsidRPr="00C32803">
        <w:rPr>
          <w:rFonts w:ascii="Verdana" w:hAnsi="Verdana"/>
          <w:sz w:val="18"/>
          <w:szCs w:val="18"/>
        </w:rPr>
        <w:t xml:space="preserve">, sono stati effettuati interventi di recupero, consolidamento e potenziamento in base alle fasce di livello. Il percorso educativo e cognitivo, inoltre, ha puntato, mediante mirati interventi educativi, a sviluppare il senso di responsabilità, favorire lo spirito di collaborazione, migliorare il metodo di studio, sostenere e rinforzare l’autostima degli allievi. L’attività di recupero, in particolare, ha mirato a rinforzare abilità e competenze </w:t>
      </w:r>
      <w:r w:rsidR="00361D6E">
        <w:rPr>
          <w:rFonts w:ascii="Verdana" w:hAnsi="Verdana"/>
          <w:sz w:val="18"/>
          <w:szCs w:val="18"/>
        </w:rPr>
        <w:t>de</w:t>
      </w:r>
      <w:r w:rsidR="00361D6E" w:rsidRPr="00C32803">
        <w:rPr>
          <w:rFonts w:ascii="Verdana" w:hAnsi="Verdana"/>
          <w:sz w:val="18"/>
          <w:szCs w:val="18"/>
        </w:rPr>
        <w:t xml:space="preserve">gli alunni </w:t>
      </w:r>
      <w:r w:rsidR="00361D6E">
        <w:rPr>
          <w:rFonts w:ascii="Verdana" w:hAnsi="Verdana"/>
          <w:sz w:val="18"/>
          <w:szCs w:val="18"/>
        </w:rPr>
        <w:t>con lacune negli apprendimenti</w:t>
      </w:r>
      <w:r w:rsidRPr="00CF09CD">
        <w:rPr>
          <w:rFonts w:ascii="Verdana" w:hAnsi="Verdana"/>
          <w:sz w:val="18"/>
          <w:szCs w:val="18"/>
        </w:rPr>
        <w:t xml:space="preserve">. </w:t>
      </w:r>
    </w:p>
    <w:p w14:paraId="7739CFE2" w14:textId="77777777" w:rsidR="00EB326B" w:rsidRPr="00C32803" w:rsidRDefault="00EB326B" w:rsidP="00CF09C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 xml:space="preserve">Gli interventi di </w:t>
      </w:r>
      <w:r w:rsidRPr="00C32803">
        <w:rPr>
          <w:rFonts w:ascii="Verdana" w:hAnsi="Verdana"/>
          <w:b/>
          <w:sz w:val="18"/>
          <w:szCs w:val="18"/>
        </w:rPr>
        <w:t xml:space="preserve">recupero </w:t>
      </w:r>
      <w:r w:rsidRPr="00C32803">
        <w:rPr>
          <w:rFonts w:ascii="Verdana" w:hAnsi="Verdana"/>
          <w:sz w:val="18"/>
          <w:szCs w:val="18"/>
        </w:rPr>
        <w:t>delle conoscenze e delle abilità sono risultati, nel complesso _____________ (</w:t>
      </w:r>
      <w:r w:rsidRPr="00674484">
        <w:rPr>
          <w:rFonts w:ascii="Verdana" w:hAnsi="Verdana"/>
          <w:i/>
          <w:sz w:val="18"/>
          <w:szCs w:val="18"/>
        </w:rPr>
        <w:t>efficaci / poco efficaci / non efficaci</w:t>
      </w:r>
      <w:r w:rsidRPr="00C32803">
        <w:rPr>
          <w:rFonts w:ascii="Verdana" w:hAnsi="Verdana"/>
          <w:sz w:val="18"/>
          <w:szCs w:val="18"/>
        </w:rPr>
        <w:t>).</w:t>
      </w:r>
    </w:p>
    <w:p w14:paraId="7FE91BB7" w14:textId="77777777" w:rsidR="00EB326B" w:rsidRPr="00C32803" w:rsidRDefault="00EB326B" w:rsidP="00EB326B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Osservazioni particolari: 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2CD93D2F" w14:textId="77777777" w:rsidR="00EB326B" w:rsidRDefault="00EB326B" w:rsidP="00EB326B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____________________________________________________________________________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250CF7BD" w14:textId="77777777" w:rsidR="008528E4" w:rsidRPr="00C32803" w:rsidRDefault="008528E4" w:rsidP="008528E4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 xml:space="preserve">Gli interventi di </w:t>
      </w:r>
      <w:r w:rsidRPr="00C32803">
        <w:rPr>
          <w:rFonts w:ascii="Verdana" w:hAnsi="Verdana"/>
          <w:b/>
          <w:sz w:val="18"/>
          <w:szCs w:val="18"/>
        </w:rPr>
        <w:t xml:space="preserve">consolidamento </w:t>
      </w:r>
      <w:r w:rsidRPr="00C32803">
        <w:rPr>
          <w:rFonts w:ascii="Verdana" w:hAnsi="Verdana"/>
          <w:sz w:val="18"/>
          <w:szCs w:val="18"/>
        </w:rPr>
        <w:t>delle conoscenze e delle abilità sono risultati, nel complesso, _____________ (</w:t>
      </w:r>
      <w:r w:rsidRPr="00674484">
        <w:rPr>
          <w:rFonts w:ascii="Verdana" w:hAnsi="Verdana"/>
          <w:i/>
          <w:sz w:val="18"/>
          <w:szCs w:val="18"/>
        </w:rPr>
        <w:t>efficaci / poco efficaci / non efficaci</w:t>
      </w:r>
      <w:r w:rsidRPr="00C32803">
        <w:rPr>
          <w:rFonts w:ascii="Verdana" w:hAnsi="Verdana"/>
          <w:sz w:val="18"/>
          <w:szCs w:val="18"/>
        </w:rPr>
        <w:t>).</w:t>
      </w:r>
    </w:p>
    <w:p w14:paraId="7D88C1F5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lastRenderedPageBreak/>
        <w:t>Osservazioni particolari: 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0285CBF8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____________________________________________________________________________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61EE953A" w14:textId="77777777" w:rsidR="008528E4" w:rsidRPr="00C32803" w:rsidRDefault="008528E4" w:rsidP="008528E4">
      <w:pPr>
        <w:numPr>
          <w:ilvl w:val="0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 xml:space="preserve">Gli interventi di </w:t>
      </w:r>
      <w:r>
        <w:rPr>
          <w:rFonts w:ascii="Verdana" w:hAnsi="Verdana"/>
          <w:b/>
          <w:sz w:val="18"/>
          <w:szCs w:val="18"/>
        </w:rPr>
        <w:t>potenziamento</w:t>
      </w:r>
      <w:r w:rsidRPr="00C32803">
        <w:rPr>
          <w:rFonts w:ascii="Verdana" w:hAnsi="Verdana"/>
          <w:b/>
          <w:sz w:val="18"/>
          <w:szCs w:val="18"/>
        </w:rPr>
        <w:t xml:space="preserve"> </w:t>
      </w:r>
      <w:r w:rsidRPr="00C32803">
        <w:rPr>
          <w:rFonts w:ascii="Verdana" w:hAnsi="Verdana"/>
          <w:sz w:val="18"/>
          <w:szCs w:val="18"/>
        </w:rPr>
        <w:t>delle conoscenze e delle abilità sono risultati, nel complesso, _____________ (</w:t>
      </w:r>
      <w:r w:rsidRPr="00674484">
        <w:rPr>
          <w:rFonts w:ascii="Verdana" w:hAnsi="Verdana"/>
          <w:i/>
          <w:sz w:val="18"/>
          <w:szCs w:val="18"/>
        </w:rPr>
        <w:t>efficaci / poco efficaci / non efficaci</w:t>
      </w:r>
      <w:r w:rsidRPr="00C32803">
        <w:rPr>
          <w:rFonts w:ascii="Verdana" w:hAnsi="Verdana"/>
          <w:sz w:val="18"/>
          <w:szCs w:val="18"/>
        </w:rPr>
        <w:t>).</w:t>
      </w:r>
    </w:p>
    <w:p w14:paraId="18DFAB64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Osservazioni particolari: ________________________________________________________</w:t>
      </w:r>
      <w:r>
        <w:rPr>
          <w:rFonts w:ascii="Verdana" w:hAnsi="Verdana"/>
          <w:sz w:val="18"/>
          <w:szCs w:val="18"/>
        </w:rPr>
        <w:t>____</w:t>
      </w:r>
    </w:p>
    <w:p w14:paraId="57BED339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____________________________________________________________________________</w:t>
      </w:r>
      <w:r>
        <w:rPr>
          <w:rFonts w:ascii="Verdana" w:hAnsi="Verdana"/>
          <w:sz w:val="18"/>
          <w:szCs w:val="18"/>
        </w:rPr>
        <w:t>____</w:t>
      </w:r>
    </w:p>
    <w:p w14:paraId="4ABB0CBC" w14:textId="77777777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  <w:highlight w:val="lightGray"/>
        </w:rPr>
      </w:pPr>
      <w:r w:rsidRPr="00C947B8">
        <w:rPr>
          <w:rFonts w:ascii="Verdana" w:hAnsi="Verdana" w:cs="Arial"/>
          <w:b/>
          <w:sz w:val="20"/>
          <w:szCs w:val="20"/>
        </w:rPr>
        <w:t>ATTIVITÀ INTEGRATIVE</w:t>
      </w:r>
      <w:r w:rsidRPr="00C947B8">
        <w:rPr>
          <w:rFonts w:ascii="Verdana" w:hAnsi="Verdana" w:cs="Arial"/>
          <w:b/>
          <w:sz w:val="20"/>
          <w:szCs w:val="20"/>
          <w:highlight w:val="lightGray"/>
        </w:rPr>
        <w:t xml:space="preserve">  </w:t>
      </w:r>
    </w:p>
    <w:p w14:paraId="04E47087" w14:textId="77777777" w:rsidR="00EB326B" w:rsidRDefault="002A7E2A" w:rsidP="00164360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2A7E2A">
        <w:rPr>
          <w:rFonts w:ascii="Verdana" w:hAnsi="Verdana"/>
          <w:sz w:val="18"/>
          <w:szCs w:val="18"/>
        </w:rPr>
        <w:t>Secondo quanto stabilito dal Collegio dei Docenti</w:t>
      </w:r>
      <w:r w:rsidR="003C4129">
        <w:rPr>
          <w:rFonts w:ascii="Verdana" w:hAnsi="Verdana"/>
          <w:sz w:val="18"/>
          <w:szCs w:val="18"/>
        </w:rPr>
        <w:t xml:space="preserve"> ed</w:t>
      </w:r>
      <w:r w:rsidRPr="002A7E2A">
        <w:rPr>
          <w:rFonts w:ascii="Verdana" w:hAnsi="Verdana"/>
          <w:sz w:val="18"/>
          <w:szCs w:val="18"/>
        </w:rPr>
        <w:t xml:space="preserve"> esposto nel Piano dell’Offerta Formativa </w:t>
      </w:r>
      <w:r>
        <w:rPr>
          <w:rFonts w:ascii="Verdana" w:hAnsi="Verdana"/>
          <w:sz w:val="18"/>
          <w:szCs w:val="18"/>
        </w:rPr>
        <w:t>della scuola e nelle programmazioni disciplinari</w:t>
      </w:r>
      <w:r w:rsidRPr="002A7E2A">
        <w:rPr>
          <w:rFonts w:ascii="Verdana" w:hAnsi="Verdana"/>
          <w:sz w:val="18"/>
          <w:szCs w:val="18"/>
        </w:rPr>
        <w:t xml:space="preserve"> della classe, gli alunni hanno partecipato a</w:t>
      </w:r>
      <w:r w:rsidR="003C4129">
        <w:rPr>
          <w:rFonts w:ascii="Verdana" w:hAnsi="Verdana"/>
          <w:sz w:val="18"/>
          <w:szCs w:val="18"/>
        </w:rPr>
        <w:t>d</w:t>
      </w:r>
      <w:r w:rsidRPr="002A7E2A">
        <w:rPr>
          <w:rFonts w:ascii="Verdana" w:hAnsi="Verdana"/>
          <w:sz w:val="18"/>
          <w:szCs w:val="18"/>
        </w:rPr>
        <w:t xml:space="preserve"> alcuni progetti</w:t>
      </w:r>
      <w:r w:rsidR="007943C8">
        <w:rPr>
          <w:rFonts w:ascii="Verdana" w:hAnsi="Verdana"/>
          <w:sz w:val="18"/>
          <w:szCs w:val="18"/>
        </w:rPr>
        <w:t xml:space="preserve"> e</w:t>
      </w:r>
      <w:r w:rsidR="00164360">
        <w:rPr>
          <w:rFonts w:ascii="Verdana" w:hAnsi="Verdana"/>
          <w:sz w:val="18"/>
          <w:szCs w:val="18"/>
        </w:rPr>
        <w:t xml:space="preserve"> attività</w:t>
      </w:r>
      <w:r w:rsidRPr="002A7E2A">
        <w:rPr>
          <w:rFonts w:ascii="Verdana" w:hAnsi="Verdana"/>
          <w:sz w:val="18"/>
          <w:szCs w:val="18"/>
        </w:rPr>
        <w:t xml:space="preserve">. </w:t>
      </w:r>
      <w:r w:rsidR="0030672B">
        <w:rPr>
          <w:rFonts w:ascii="Verdana" w:hAnsi="Verdana"/>
          <w:sz w:val="18"/>
          <w:szCs w:val="18"/>
        </w:rPr>
        <w:t>Alcune di esse sono stati svolte</w:t>
      </w:r>
      <w:r w:rsidR="00EB326B">
        <w:rPr>
          <w:rFonts w:ascii="Verdana" w:hAnsi="Verdana"/>
          <w:sz w:val="18"/>
          <w:szCs w:val="18"/>
        </w:rPr>
        <w:t xml:space="preserve"> in orario curricolare, altre in orario</w:t>
      </w:r>
      <w:r w:rsidR="00EB326B" w:rsidRPr="00E4428C">
        <w:rPr>
          <w:rFonts w:ascii="Verdana" w:hAnsi="Verdana"/>
          <w:sz w:val="18"/>
          <w:szCs w:val="18"/>
        </w:rPr>
        <w:t xml:space="preserve"> extracurricolare</w:t>
      </w:r>
      <w:r w:rsidR="00164360">
        <w:rPr>
          <w:rFonts w:ascii="Verdana" w:hAnsi="Verdana"/>
          <w:sz w:val="18"/>
          <w:szCs w:val="18"/>
        </w:rPr>
        <w:t>, come riportato nella tabella sottostante</w:t>
      </w:r>
      <w:r w:rsidR="00EB326B" w:rsidRPr="00E4428C">
        <w:rPr>
          <w:rFonts w:ascii="Verdana" w:hAnsi="Verdana"/>
          <w:sz w:val="18"/>
          <w:szCs w:val="18"/>
        </w:rPr>
        <w:t xml:space="preserve">.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843"/>
      </w:tblGrid>
      <w:tr w:rsidR="004765D5" w:rsidRPr="00CA5633" w14:paraId="18C6091F" w14:textId="77777777" w:rsidTr="001A65CD">
        <w:trPr>
          <w:jc w:val="center"/>
        </w:trPr>
        <w:tc>
          <w:tcPr>
            <w:tcW w:w="7938" w:type="dxa"/>
            <w:vAlign w:val="center"/>
          </w:tcPr>
          <w:p w14:paraId="4ABD918E" w14:textId="77777777" w:rsidR="004765D5" w:rsidRDefault="004765D5" w:rsidP="004765D5">
            <w:pPr>
              <w:pStyle w:val="NormaleWeb"/>
              <w:spacing w:before="120" w:beforeAutospacing="0" w:after="12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A5633">
              <w:rPr>
                <w:rFonts w:ascii="Verdana" w:hAnsi="Verdana" w:cs="Arial"/>
                <w:b/>
                <w:sz w:val="18"/>
                <w:szCs w:val="16"/>
              </w:rPr>
              <w:t>Attività del P</w:t>
            </w:r>
            <w:r w:rsidR="009472D8">
              <w:rPr>
                <w:rFonts w:ascii="Verdana" w:hAnsi="Verdana" w:cs="Arial"/>
                <w:b/>
                <w:sz w:val="18"/>
                <w:szCs w:val="16"/>
              </w:rPr>
              <w:t>T</w:t>
            </w:r>
            <w:r w:rsidRPr="00CA5633">
              <w:rPr>
                <w:rFonts w:ascii="Verdana" w:hAnsi="Verdana" w:cs="Arial"/>
                <w:b/>
                <w:sz w:val="18"/>
                <w:szCs w:val="16"/>
              </w:rPr>
              <w:t>OF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14:paraId="6585DC5C" w14:textId="77777777" w:rsidR="004765D5" w:rsidRPr="00CA5633" w:rsidRDefault="004765D5" w:rsidP="004765D5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 w:cs="Arial"/>
                <w:b/>
                <w:sz w:val="18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Progettuali, laboratori</w:t>
            </w:r>
            <w:r w:rsidRPr="00CA5633">
              <w:rPr>
                <w:rFonts w:ascii="Verdana" w:hAnsi="Verdana" w:cs="Arial"/>
                <w:b/>
                <w:sz w:val="16"/>
                <w:szCs w:val="16"/>
              </w:rPr>
              <w:t xml:space="preserve"> e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attività </w:t>
            </w:r>
            <w:r w:rsidRPr="00CA5633">
              <w:rPr>
                <w:rFonts w:ascii="Verdana" w:hAnsi="Verdana" w:cs="Arial"/>
                <w:b/>
                <w:sz w:val="16"/>
                <w:szCs w:val="16"/>
              </w:rPr>
              <w:t>facoltative opzionali</w:t>
            </w:r>
          </w:p>
        </w:tc>
        <w:tc>
          <w:tcPr>
            <w:tcW w:w="1843" w:type="dxa"/>
          </w:tcPr>
          <w:p w14:paraId="5B63A537" w14:textId="77777777" w:rsidR="004765D5" w:rsidRPr="00CA5633" w:rsidRDefault="004765D5" w:rsidP="004765D5">
            <w:pPr>
              <w:pStyle w:val="NormaleWeb"/>
              <w:spacing w:before="120" w:beforeAutospacing="0" w:after="120" w:afterAutospacing="0"/>
              <w:jc w:val="center"/>
              <w:rPr>
                <w:rFonts w:ascii="Verdana" w:hAnsi="Verdana" w:cs="Arial"/>
                <w:b/>
                <w:sz w:val="18"/>
                <w:szCs w:val="16"/>
              </w:rPr>
            </w:pPr>
            <w:r>
              <w:rPr>
                <w:rFonts w:ascii="Verdana" w:hAnsi="Verdana" w:cs="Arial"/>
                <w:b/>
                <w:sz w:val="18"/>
                <w:szCs w:val="16"/>
              </w:rPr>
              <w:t>Orario</w:t>
            </w:r>
            <w:r>
              <w:rPr>
                <w:rStyle w:val="Rimandonotaapidipagina"/>
                <w:rFonts w:ascii="Verdana" w:hAnsi="Verdana" w:cs="Arial"/>
                <w:b/>
                <w:sz w:val="18"/>
                <w:szCs w:val="16"/>
              </w:rPr>
              <w:footnoteReference w:id="4"/>
            </w:r>
          </w:p>
        </w:tc>
      </w:tr>
      <w:tr w:rsidR="004765D5" w:rsidRPr="00CA5633" w14:paraId="3336B884" w14:textId="77777777" w:rsidTr="001A65CD">
        <w:trPr>
          <w:jc w:val="center"/>
        </w:trPr>
        <w:tc>
          <w:tcPr>
            <w:tcW w:w="7938" w:type="dxa"/>
            <w:vAlign w:val="center"/>
          </w:tcPr>
          <w:p w14:paraId="0058B173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9C2B51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0C90F062" w14:textId="77777777" w:rsidTr="001A65CD">
        <w:trPr>
          <w:jc w:val="center"/>
        </w:trPr>
        <w:tc>
          <w:tcPr>
            <w:tcW w:w="7938" w:type="dxa"/>
            <w:vAlign w:val="center"/>
          </w:tcPr>
          <w:p w14:paraId="55516C01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FA94A37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78B4B326" w14:textId="77777777" w:rsidTr="001A65CD">
        <w:trPr>
          <w:jc w:val="center"/>
        </w:trPr>
        <w:tc>
          <w:tcPr>
            <w:tcW w:w="7938" w:type="dxa"/>
            <w:vAlign w:val="center"/>
          </w:tcPr>
          <w:p w14:paraId="2F628F42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31E9E88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1B692DF2" w14:textId="77777777" w:rsidTr="001A65CD">
        <w:trPr>
          <w:jc w:val="center"/>
        </w:trPr>
        <w:tc>
          <w:tcPr>
            <w:tcW w:w="7938" w:type="dxa"/>
            <w:vAlign w:val="center"/>
          </w:tcPr>
          <w:p w14:paraId="4749C0CD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3764605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0E8E8D48" w14:textId="77777777" w:rsidTr="001A65CD">
        <w:trPr>
          <w:jc w:val="center"/>
        </w:trPr>
        <w:tc>
          <w:tcPr>
            <w:tcW w:w="7938" w:type="dxa"/>
            <w:vAlign w:val="center"/>
          </w:tcPr>
          <w:p w14:paraId="2D1467C5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2DDB5A8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4C3FD4B0" w14:textId="77777777" w:rsidTr="001A65CD">
        <w:trPr>
          <w:jc w:val="center"/>
        </w:trPr>
        <w:tc>
          <w:tcPr>
            <w:tcW w:w="7938" w:type="dxa"/>
            <w:vAlign w:val="center"/>
          </w:tcPr>
          <w:p w14:paraId="0DCEACD2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C8BE78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1E840A86" w14:textId="77777777" w:rsidTr="001A65CD">
        <w:trPr>
          <w:jc w:val="center"/>
        </w:trPr>
        <w:tc>
          <w:tcPr>
            <w:tcW w:w="7938" w:type="dxa"/>
            <w:vAlign w:val="center"/>
          </w:tcPr>
          <w:p w14:paraId="47CF4EA3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77088FDD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4A946642" w14:textId="77777777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t>PARTECIPAZIONE A USCITE DIDATTICHE E VIAGGI DI ISTRUZIONE</w:t>
      </w:r>
    </w:p>
    <w:p w14:paraId="3A23D8EE" w14:textId="13867849" w:rsidR="00EB326B" w:rsidRDefault="00EB326B" w:rsidP="00EB326B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 w:cs="Arial"/>
          <w:sz w:val="18"/>
          <w:szCs w:val="16"/>
        </w:rPr>
      </w:pPr>
      <w:r>
        <w:rPr>
          <w:rFonts w:ascii="Verdana" w:hAnsi="Verdana" w:cs="Arial"/>
          <w:sz w:val="18"/>
          <w:szCs w:val="16"/>
        </w:rPr>
        <w:t xml:space="preserve">Le uscite didattiche e i viaggi di istruzione effettuate nel </w:t>
      </w:r>
      <w:r w:rsidR="007A47D2">
        <w:rPr>
          <w:rFonts w:ascii="Verdana" w:hAnsi="Verdana" w:cs="Arial"/>
          <w:sz w:val="18"/>
          <w:szCs w:val="16"/>
        </w:rPr>
        <w:t xml:space="preserve">corso dell’anno </w:t>
      </w:r>
      <w:r>
        <w:rPr>
          <w:rFonts w:ascii="Verdana" w:hAnsi="Verdana" w:cs="Arial"/>
          <w:sz w:val="18"/>
          <w:szCs w:val="16"/>
        </w:rPr>
        <w:t>sono state le seguenti:</w:t>
      </w:r>
    </w:p>
    <w:p w14:paraId="0249CEF1" w14:textId="278209E0" w:rsidR="00685592" w:rsidRDefault="00685592" w:rsidP="00EB326B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 w:cs="Arial"/>
          <w:sz w:val="18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3402"/>
      </w:tblGrid>
      <w:tr w:rsidR="00695491" w:rsidRPr="00CA5633" w14:paraId="717A43D6" w14:textId="77777777" w:rsidTr="007A47D2">
        <w:tc>
          <w:tcPr>
            <w:tcW w:w="9781" w:type="dxa"/>
            <w:gridSpan w:val="3"/>
            <w:vAlign w:val="center"/>
          </w:tcPr>
          <w:p w14:paraId="0C45EBF8" w14:textId="77777777" w:rsidR="00695491" w:rsidRPr="00CA5633" w:rsidRDefault="007A47D2" w:rsidP="007A47D2">
            <w:pPr>
              <w:pStyle w:val="NormaleWeb"/>
              <w:spacing w:before="120" w:beforeAutospacing="0" w:after="120" w:afterAutospacing="0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USCITE DIDATTICHE E VIAGGI DI ISTRUZIONE</w:t>
            </w:r>
          </w:p>
        </w:tc>
      </w:tr>
      <w:tr w:rsidR="007A47D2" w:rsidRPr="00CA5633" w14:paraId="6FF96472" w14:textId="77777777" w:rsidTr="005B08F0">
        <w:tc>
          <w:tcPr>
            <w:tcW w:w="4678" w:type="dxa"/>
            <w:vAlign w:val="center"/>
          </w:tcPr>
          <w:p w14:paraId="7A89522A" w14:textId="77777777" w:rsidR="007A47D2" w:rsidRPr="00CA5633" w:rsidRDefault="007A47D2" w:rsidP="005B08F0">
            <w:pPr>
              <w:pStyle w:val="NormaleWeb"/>
              <w:spacing w:before="60" w:beforeAutospacing="0" w:after="6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Luogo</w:t>
            </w:r>
          </w:p>
        </w:tc>
        <w:tc>
          <w:tcPr>
            <w:tcW w:w="1701" w:type="dxa"/>
            <w:vAlign w:val="center"/>
          </w:tcPr>
          <w:p w14:paraId="012204FB" w14:textId="77777777" w:rsidR="007A47D2" w:rsidRPr="00CA5633" w:rsidRDefault="007A47D2" w:rsidP="005B08F0">
            <w:pPr>
              <w:pStyle w:val="NormaleWeb"/>
              <w:spacing w:before="60" w:beforeAutospacing="0" w:after="6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Data</w:t>
            </w:r>
            <w:r w:rsidR="00230B35">
              <w:rPr>
                <w:rFonts w:ascii="Verdana" w:hAnsi="Verdana" w:cs="Arial"/>
                <w:b/>
                <w:sz w:val="16"/>
                <w:szCs w:val="16"/>
              </w:rPr>
              <w:t>/Durata</w:t>
            </w:r>
          </w:p>
        </w:tc>
        <w:tc>
          <w:tcPr>
            <w:tcW w:w="3402" w:type="dxa"/>
            <w:vAlign w:val="center"/>
          </w:tcPr>
          <w:p w14:paraId="1125BE12" w14:textId="77777777" w:rsidR="007A47D2" w:rsidRPr="00CA5633" w:rsidRDefault="007A47D2" w:rsidP="005B08F0">
            <w:pPr>
              <w:pStyle w:val="NormaleWeb"/>
              <w:spacing w:before="60" w:beforeAutospacing="0" w:after="6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Discipline coinvolte</w:t>
            </w:r>
          </w:p>
        </w:tc>
      </w:tr>
      <w:tr w:rsidR="007A47D2" w:rsidRPr="00CA5633" w14:paraId="0A21D7A9" w14:textId="77777777" w:rsidTr="005B08F0">
        <w:tc>
          <w:tcPr>
            <w:tcW w:w="4678" w:type="dxa"/>
            <w:vAlign w:val="center"/>
          </w:tcPr>
          <w:p w14:paraId="4D8F5FB0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56C552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BDCA138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379A0991" w14:textId="77777777" w:rsidTr="005B08F0">
        <w:tc>
          <w:tcPr>
            <w:tcW w:w="4678" w:type="dxa"/>
            <w:vAlign w:val="center"/>
          </w:tcPr>
          <w:p w14:paraId="4F5B1AAD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51B4619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25D1276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031DC474" w14:textId="77777777" w:rsidTr="005B08F0">
        <w:tc>
          <w:tcPr>
            <w:tcW w:w="4678" w:type="dxa"/>
            <w:vAlign w:val="center"/>
          </w:tcPr>
          <w:p w14:paraId="2B6DCB35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E196754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F9DC866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38D33538" w14:textId="77777777" w:rsidTr="005B08F0">
        <w:tc>
          <w:tcPr>
            <w:tcW w:w="4678" w:type="dxa"/>
            <w:vAlign w:val="center"/>
          </w:tcPr>
          <w:p w14:paraId="28064FFD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375915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07613FA4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6F02A01B" w14:textId="77777777" w:rsidTr="005B08F0">
        <w:tc>
          <w:tcPr>
            <w:tcW w:w="4678" w:type="dxa"/>
            <w:vAlign w:val="center"/>
          </w:tcPr>
          <w:p w14:paraId="19AD797E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F1A8994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81CAC16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438A3125" w14:textId="77777777" w:rsidTr="005B08F0">
        <w:tc>
          <w:tcPr>
            <w:tcW w:w="4678" w:type="dxa"/>
            <w:vAlign w:val="center"/>
          </w:tcPr>
          <w:p w14:paraId="52C51D06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F75AB3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25F77F8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278C404B" w14:textId="42C19DA2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t>CONTENUTI DISCIPLINARI</w:t>
      </w:r>
      <w:r w:rsidR="00745F40">
        <w:rPr>
          <w:rFonts w:ascii="Verdana" w:hAnsi="Verdana" w:cs="Arial"/>
          <w:b/>
          <w:sz w:val="20"/>
          <w:szCs w:val="20"/>
        </w:rPr>
        <w:t xml:space="preserve"> E CRITERI DIDATTICI</w:t>
      </w:r>
    </w:p>
    <w:p w14:paraId="4A8B4DA5" w14:textId="77777777" w:rsidR="00EB326B" w:rsidRPr="00E4428C" w:rsidRDefault="00EB326B" w:rsidP="00EB326B">
      <w:pPr>
        <w:pStyle w:val="NormaleWeb"/>
        <w:spacing w:before="0" w:beforeAutospacing="0" w:after="0" w:afterAutospacing="0" w:line="276" w:lineRule="auto"/>
        <w:jc w:val="both"/>
        <w:rPr>
          <w:rFonts w:ascii="Verdana" w:hAnsi="Verdana"/>
          <w:i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I contenuti sono stati adeguati agli interessi degli alunni</w:t>
      </w:r>
      <w:r w:rsidR="00654654">
        <w:rPr>
          <w:rFonts w:ascii="Verdana" w:hAnsi="Verdana"/>
          <w:sz w:val="18"/>
          <w:szCs w:val="18"/>
        </w:rPr>
        <w:t>;</w:t>
      </w:r>
      <w:r w:rsidR="00654654" w:rsidRPr="00C32803">
        <w:rPr>
          <w:rFonts w:ascii="Verdana" w:hAnsi="Verdana"/>
          <w:sz w:val="18"/>
          <w:szCs w:val="18"/>
        </w:rPr>
        <w:t xml:space="preserve"> </w:t>
      </w:r>
      <w:r w:rsidR="00654654">
        <w:rPr>
          <w:rFonts w:ascii="Verdana" w:hAnsi="Verdana"/>
          <w:sz w:val="18"/>
          <w:szCs w:val="18"/>
        </w:rPr>
        <w:t xml:space="preserve">non sono / </w:t>
      </w:r>
      <w:r w:rsidR="00654654" w:rsidRPr="00C32803">
        <w:rPr>
          <w:rFonts w:ascii="Verdana" w:hAnsi="Verdana"/>
          <w:sz w:val="18"/>
          <w:szCs w:val="18"/>
        </w:rPr>
        <w:t xml:space="preserve">sono </w:t>
      </w:r>
      <w:r w:rsidRPr="00C32803">
        <w:rPr>
          <w:rFonts w:ascii="Verdana" w:hAnsi="Verdana"/>
          <w:sz w:val="18"/>
          <w:szCs w:val="18"/>
        </w:rPr>
        <w:t xml:space="preserve">stati </w:t>
      </w:r>
      <w:r>
        <w:rPr>
          <w:rFonts w:ascii="Verdana" w:hAnsi="Verdana"/>
          <w:sz w:val="18"/>
          <w:szCs w:val="18"/>
        </w:rPr>
        <w:t xml:space="preserve">complessivamente </w:t>
      </w:r>
      <w:r w:rsidRPr="00C32803">
        <w:rPr>
          <w:rFonts w:ascii="Verdana" w:hAnsi="Verdana"/>
          <w:sz w:val="18"/>
          <w:szCs w:val="18"/>
        </w:rPr>
        <w:t xml:space="preserve">svolti nel rispetto dei tempi. </w:t>
      </w:r>
      <w:r w:rsidRPr="00F63F41">
        <w:rPr>
          <w:rFonts w:ascii="Verdana" w:hAnsi="Verdana"/>
          <w:i/>
          <w:sz w:val="18"/>
          <w:szCs w:val="18"/>
        </w:rPr>
        <w:t xml:space="preserve">Per i programmi didattici svolti in ogni singola disciplina </w:t>
      </w:r>
      <w:r w:rsidR="005242AA">
        <w:rPr>
          <w:rFonts w:ascii="Verdana" w:hAnsi="Verdana"/>
          <w:i/>
          <w:sz w:val="18"/>
          <w:szCs w:val="18"/>
        </w:rPr>
        <w:t xml:space="preserve">e le relative specifiche </w:t>
      </w:r>
      <w:r w:rsidRPr="00F63F41">
        <w:rPr>
          <w:rFonts w:ascii="Verdana" w:hAnsi="Verdana"/>
          <w:i/>
          <w:sz w:val="18"/>
          <w:szCs w:val="18"/>
        </w:rPr>
        <w:t>si vedano copie allegate al presente documento.</w:t>
      </w:r>
    </w:p>
    <w:p w14:paraId="5D2E88F5" w14:textId="77777777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t xml:space="preserve">METODOLOGIE E STRATEGIE </w:t>
      </w:r>
      <w:r w:rsidR="001157B8">
        <w:rPr>
          <w:rFonts w:ascii="Verdana" w:hAnsi="Verdana" w:cs="Arial"/>
          <w:b/>
          <w:sz w:val="20"/>
          <w:szCs w:val="20"/>
        </w:rPr>
        <w:t>DIDATTICHE</w:t>
      </w:r>
    </w:p>
    <w:p w14:paraId="5D490CEC" w14:textId="77777777" w:rsidR="00EB326B" w:rsidRPr="009426E3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9426E3">
        <w:rPr>
          <w:rFonts w:ascii="Verdana" w:hAnsi="Verdana"/>
          <w:sz w:val="18"/>
          <w:szCs w:val="20"/>
        </w:rPr>
        <w:t>Nell’impost</w:t>
      </w:r>
      <w:r>
        <w:rPr>
          <w:rFonts w:ascii="Verdana" w:hAnsi="Verdana"/>
          <w:sz w:val="18"/>
          <w:szCs w:val="20"/>
        </w:rPr>
        <w:t xml:space="preserve">azione dell’attività educativa </w:t>
      </w:r>
      <w:r w:rsidRPr="009426E3">
        <w:rPr>
          <w:rFonts w:ascii="Verdana" w:hAnsi="Verdana"/>
          <w:sz w:val="18"/>
          <w:szCs w:val="20"/>
        </w:rPr>
        <w:t xml:space="preserve">è stato adottato un metodo situazionale e logico-deduttivo il più possibile adeguato alle capacità, alle attitudini e agli stili di apprendimento di ciascun discente, evitando l’apprendimento mnemonico e mirando soprattutto alla formazione della personalità degli allievi per renderli capaci di conoscere e giudicare il proprio mondo interiore e la realtà che li circonda. Si è dato risalto anche ad un metodo a carattere esperienziale che tendesse a limitare la teoricità e l’astrattezza </w:t>
      </w:r>
      <w:r w:rsidRPr="009426E3">
        <w:rPr>
          <w:rFonts w:ascii="Verdana" w:hAnsi="Verdana"/>
          <w:sz w:val="18"/>
          <w:szCs w:val="20"/>
        </w:rPr>
        <w:lastRenderedPageBreak/>
        <w:t>della conoscenza al fine di raccordare il processo di insegnamento-apprendimento con l’esperienza quotidiana degli studenti. Impegno primario è stato quello di far acquisire un metodo di studio valido per valutare, collegare e confrontare le informazioni, nonché di curare la preparazione linguistica, in particolare attraverso la lettura e la conversazione sugli argomenti verso i quali gli allievi hanno mostrato maggior interesse. Per stimolare la partecipazione degli alunni e, nello stesso tempo, per verificare l’efficacia dell’azione didattica e accertare con tempestività i livelli di preparazione raggiunti, si è fatto uso di tutte le strategie previste nel piano di lavoro annuale.</w:t>
      </w:r>
    </w:p>
    <w:p w14:paraId="5681A57B" w14:textId="77777777" w:rsidR="00EB326B" w:rsidRPr="008B4B79" w:rsidRDefault="00EB326B" w:rsidP="00EB326B">
      <w:pPr>
        <w:spacing w:after="6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Sinteticamente l</w:t>
      </w:r>
      <w:r w:rsidRPr="008B4B79">
        <w:rPr>
          <w:rFonts w:ascii="Verdana" w:hAnsi="Verdana"/>
          <w:sz w:val="18"/>
        </w:rPr>
        <w:t xml:space="preserve">e metodologie </w:t>
      </w:r>
      <w:r>
        <w:rPr>
          <w:rFonts w:ascii="Verdana" w:hAnsi="Verdana"/>
          <w:sz w:val="18"/>
        </w:rPr>
        <w:t xml:space="preserve">sono </w:t>
      </w:r>
      <w:r w:rsidRPr="008B4B79">
        <w:rPr>
          <w:rFonts w:ascii="Verdana" w:hAnsi="Verdana"/>
          <w:sz w:val="18"/>
        </w:rPr>
        <w:t>riconducibili alle seguenti impostazioni fondamentali: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92"/>
        <w:gridCol w:w="3114"/>
        <w:gridCol w:w="3475"/>
      </w:tblGrid>
      <w:tr w:rsidR="00EB326B" w:rsidRPr="009426E3" w14:paraId="1686FFE7" w14:textId="77777777" w:rsidTr="00EB326B">
        <w:tc>
          <w:tcPr>
            <w:tcW w:w="3192" w:type="dxa"/>
          </w:tcPr>
          <w:p w14:paraId="46B6412A" w14:textId="77777777" w:rsidR="00EB326B" w:rsidRPr="00EB326B" w:rsidRDefault="00EB326B" w:rsidP="00EB326B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dell’esperienza</w:t>
            </w:r>
          </w:p>
        </w:tc>
        <w:tc>
          <w:tcPr>
            <w:tcW w:w="3114" w:type="dxa"/>
          </w:tcPr>
          <w:p w14:paraId="58EECE29" w14:textId="77777777" w:rsidR="00EB326B" w:rsidRPr="00EB326B" w:rsidRDefault="00EB326B" w:rsidP="00EB326B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della comunicazione</w:t>
            </w:r>
          </w:p>
        </w:tc>
        <w:tc>
          <w:tcPr>
            <w:tcW w:w="3475" w:type="dxa"/>
          </w:tcPr>
          <w:p w14:paraId="5C67D5EE" w14:textId="77777777" w:rsidR="00EB326B" w:rsidRPr="00EB326B" w:rsidRDefault="00EB326B" w:rsidP="00EB326B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della problematizzazione</w:t>
            </w:r>
          </w:p>
        </w:tc>
      </w:tr>
      <w:tr w:rsidR="00EB326B" w:rsidRPr="009426E3" w14:paraId="03E2258F" w14:textId="77777777" w:rsidTr="00EB326B">
        <w:tc>
          <w:tcPr>
            <w:tcW w:w="3192" w:type="dxa"/>
            <w:vAlign w:val="center"/>
          </w:tcPr>
          <w:p w14:paraId="5413FEBC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3F41">
              <w:rPr>
                <w:rFonts w:ascii="Verdana" w:hAnsi="Verdana"/>
                <w:sz w:val="18"/>
              </w:rPr>
              <w:t>s</w:t>
            </w:r>
            <w:r w:rsidR="00EB326B" w:rsidRPr="009472D8">
              <w:rPr>
                <w:rFonts w:ascii="Verdana" w:hAnsi="Verdana"/>
                <w:sz w:val="18"/>
                <w:szCs w:val="20"/>
              </w:rPr>
              <w:t>perimentale</w:t>
            </w:r>
          </w:p>
        </w:tc>
        <w:tc>
          <w:tcPr>
            <w:tcW w:w="3114" w:type="dxa"/>
            <w:vAlign w:val="center"/>
          </w:tcPr>
          <w:p w14:paraId="1E204685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v</w:t>
            </w:r>
            <w:r w:rsidR="00EB326B" w:rsidRPr="00EB326B">
              <w:rPr>
                <w:rFonts w:ascii="Verdana" w:hAnsi="Verdana"/>
                <w:sz w:val="18"/>
              </w:rPr>
              <w:t>erbale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per immagini</w:t>
            </w:r>
          </w:p>
        </w:tc>
        <w:tc>
          <w:tcPr>
            <w:tcW w:w="3475" w:type="dxa"/>
            <w:vAlign w:val="center"/>
          </w:tcPr>
          <w:p w14:paraId="573E1616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>ricerca individuale</w:t>
            </w:r>
          </w:p>
        </w:tc>
      </w:tr>
      <w:tr w:rsidR="00EB326B" w:rsidRPr="009426E3" w14:paraId="3DF19C14" w14:textId="77777777" w:rsidTr="00EB326B">
        <w:tc>
          <w:tcPr>
            <w:tcW w:w="3192" w:type="dxa"/>
            <w:vAlign w:val="center"/>
          </w:tcPr>
          <w:p w14:paraId="15C79114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3F41">
              <w:rPr>
                <w:rFonts w:ascii="Verdana" w:hAnsi="Verdana"/>
                <w:sz w:val="18"/>
              </w:rPr>
              <w:t>i</w:t>
            </w:r>
            <w:r w:rsidR="00EB326B" w:rsidRPr="00EB326B">
              <w:rPr>
                <w:rFonts w:ascii="Verdana" w:hAnsi="Verdana"/>
                <w:sz w:val="18"/>
              </w:rPr>
              <w:t>nduttiva</w:t>
            </w:r>
          </w:p>
        </w:tc>
        <w:tc>
          <w:tcPr>
            <w:tcW w:w="3114" w:type="dxa"/>
            <w:vAlign w:val="center"/>
          </w:tcPr>
          <w:p w14:paraId="24157399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150462" w:rsidRPr="00EB326B">
              <w:rPr>
                <w:rFonts w:ascii="Verdana" w:hAnsi="Verdana"/>
                <w:sz w:val="18"/>
              </w:rPr>
              <w:t>ritm</w:t>
            </w:r>
            <w:r w:rsidR="00C50F10">
              <w:rPr>
                <w:rFonts w:ascii="Verdana" w:hAnsi="Verdana"/>
                <w:sz w:val="18"/>
              </w:rPr>
              <w:t>ico</w:t>
            </w:r>
            <w:r w:rsidR="00150462" w:rsidRPr="00EB326B">
              <w:rPr>
                <w:rFonts w:ascii="Verdana" w:hAnsi="Verdana"/>
                <w:sz w:val="18"/>
              </w:rPr>
              <w:t xml:space="preserve"> musicale</w:t>
            </w:r>
          </w:p>
        </w:tc>
        <w:tc>
          <w:tcPr>
            <w:tcW w:w="3475" w:type="dxa"/>
            <w:vAlign w:val="center"/>
          </w:tcPr>
          <w:p w14:paraId="66008B6C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>ricerca di gruppo</w:t>
            </w:r>
          </w:p>
        </w:tc>
      </w:tr>
      <w:tr w:rsidR="00EB326B" w:rsidRPr="009426E3" w14:paraId="1DE4AABC" w14:textId="77777777" w:rsidTr="00EB326B">
        <w:tc>
          <w:tcPr>
            <w:tcW w:w="3192" w:type="dxa"/>
            <w:vAlign w:val="center"/>
          </w:tcPr>
          <w:p w14:paraId="78FD900B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3F41">
              <w:rPr>
                <w:rFonts w:ascii="Verdana" w:hAnsi="Verdana"/>
                <w:sz w:val="18"/>
                <w:szCs w:val="18"/>
              </w:rPr>
              <w:t>d</w:t>
            </w:r>
            <w:r w:rsidR="00EB326B" w:rsidRPr="00EB326B">
              <w:rPr>
                <w:rFonts w:ascii="Verdana" w:hAnsi="Verdana"/>
                <w:sz w:val="18"/>
              </w:rPr>
              <w:t>eduttiva</w:t>
            </w:r>
          </w:p>
        </w:tc>
        <w:tc>
          <w:tcPr>
            <w:tcW w:w="3114" w:type="dxa"/>
            <w:vAlign w:val="center"/>
          </w:tcPr>
          <w:p w14:paraId="328BDB9A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150462">
              <w:rPr>
                <w:rFonts w:ascii="Verdana" w:hAnsi="Verdana"/>
                <w:sz w:val="18"/>
              </w:rPr>
              <w:t>g</w:t>
            </w:r>
            <w:r w:rsidR="00EB326B" w:rsidRPr="00EB326B">
              <w:rPr>
                <w:rFonts w:ascii="Verdana" w:hAnsi="Verdana"/>
                <w:sz w:val="18"/>
              </w:rPr>
              <w:t>estuale</w:t>
            </w:r>
          </w:p>
        </w:tc>
        <w:tc>
          <w:tcPr>
            <w:tcW w:w="3475" w:type="dxa"/>
            <w:vAlign w:val="center"/>
          </w:tcPr>
          <w:p w14:paraId="3A74621C" w14:textId="77777777" w:rsidR="00EB326B" w:rsidRPr="00EB326B" w:rsidRDefault="00F63F41" w:rsidP="00C50F10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 xml:space="preserve">altro: </w:t>
            </w:r>
          </w:p>
        </w:tc>
      </w:tr>
      <w:tr w:rsidR="00EB326B" w:rsidRPr="009426E3" w14:paraId="32400C65" w14:textId="77777777" w:rsidTr="00EB326B">
        <w:tc>
          <w:tcPr>
            <w:tcW w:w="3192" w:type="dxa"/>
            <w:vAlign w:val="center"/>
          </w:tcPr>
          <w:p w14:paraId="6876AA9D" w14:textId="77777777" w:rsidR="00EB326B" w:rsidRPr="00EB326B" w:rsidRDefault="00150462" w:rsidP="00C50F10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 xml:space="preserve">altro: </w:t>
            </w:r>
          </w:p>
        </w:tc>
        <w:tc>
          <w:tcPr>
            <w:tcW w:w="3114" w:type="dxa"/>
            <w:vAlign w:val="center"/>
          </w:tcPr>
          <w:p w14:paraId="2B7C2B58" w14:textId="5780A64C" w:rsidR="001A65CD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altro:</w:t>
            </w:r>
          </w:p>
        </w:tc>
        <w:tc>
          <w:tcPr>
            <w:tcW w:w="3475" w:type="dxa"/>
            <w:vAlign w:val="center"/>
          </w:tcPr>
          <w:p w14:paraId="55978E6F" w14:textId="77777777" w:rsidR="00EB326B" w:rsidRPr="00EB326B" w:rsidRDefault="00EB326B" w:rsidP="00C50F10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</w:p>
        </w:tc>
      </w:tr>
    </w:tbl>
    <w:p w14:paraId="5E2850E3" w14:textId="18C91FBA" w:rsidR="00EB326B" w:rsidRPr="00B36381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AA3121">
        <w:rPr>
          <w:rFonts w:ascii="Verdana" w:hAnsi="Verdana" w:cs="Arial"/>
          <w:b/>
          <w:sz w:val="20"/>
          <w:szCs w:val="20"/>
        </w:rPr>
        <w:t>MEZZI E STRUMENTI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4609B6" w:rsidRPr="004609B6" w14:paraId="2BCD7E18" w14:textId="77777777" w:rsidTr="006621FA">
        <w:tc>
          <w:tcPr>
            <w:tcW w:w="3259" w:type="dxa"/>
          </w:tcPr>
          <w:p w14:paraId="4BB3F845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libri di testo e testi didattici di supporto</w:t>
            </w:r>
          </w:p>
        </w:tc>
        <w:tc>
          <w:tcPr>
            <w:tcW w:w="3259" w:type="dxa"/>
          </w:tcPr>
          <w:p w14:paraId="524846CF" w14:textId="77777777" w:rsidR="004609B6" w:rsidRPr="004609B6" w:rsidRDefault="004609B6" w:rsidP="004609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testi in dotazione alla biblioteca della scuola</w:t>
            </w:r>
          </w:p>
        </w:tc>
        <w:tc>
          <w:tcPr>
            <w:tcW w:w="3260" w:type="dxa"/>
          </w:tcPr>
          <w:p w14:paraId="39D14193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stampa specialistica</w:t>
            </w:r>
          </w:p>
        </w:tc>
      </w:tr>
      <w:tr w:rsidR="004609B6" w:rsidRPr="004609B6" w14:paraId="4EAC9655" w14:textId="77777777" w:rsidTr="006621FA">
        <w:tc>
          <w:tcPr>
            <w:tcW w:w="3259" w:type="dxa"/>
          </w:tcPr>
          <w:p w14:paraId="056B2275" w14:textId="77777777" w:rsidR="004609B6" w:rsidRPr="004609B6" w:rsidRDefault="004609B6" w:rsidP="004609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schede strutturate, questionari e test predisposti dall’insegnante</w:t>
            </w:r>
          </w:p>
        </w:tc>
        <w:tc>
          <w:tcPr>
            <w:tcW w:w="3259" w:type="dxa"/>
          </w:tcPr>
          <w:p w14:paraId="7A159DC5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="009472D8">
              <w:rPr>
                <w:rFonts w:ascii="Verdana" w:hAnsi="Verdana"/>
                <w:sz w:val="18"/>
                <w:szCs w:val="18"/>
              </w:rPr>
              <w:t xml:space="preserve"> computer, LIM</w:t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e software didattici</w:t>
            </w:r>
          </w:p>
        </w:tc>
        <w:tc>
          <w:tcPr>
            <w:tcW w:w="3260" w:type="dxa"/>
          </w:tcPr>
          <w:p w14:paraId="2A528268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09B6">
              <w:rPr>
                <w:rFonts w:ascii="Verdana" w:hAnsi="Verdana" w:cs="Arial"/>
                <w:sz w:val="18"/>
                <w:szCs w:val="18"/>
              </w:rPr>
              <w:t xml:space="preserve">strumenti digitali (libri, LIM, CD ROM, …) </w:t>
            </w:r>
            <w:r w:rsidRPr="004609B6">
              <w:rPr>
                <w:rFonts w:ascii="Verdana" w:hAnsi="Verdana"/>
                <w:sz w:val="18"/>
                <w:szCs w:val="18"/>
              </w:rPr>
              <w:t>con annessi lettori</w:t>
            </w:r>
          </w:p>
          <w:p w14:paraId="3A61A2BA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609B6" w:rsidRPr="004609B6" w14:paraId="46A8B5D0" w14:textId="77777777" w:rsidTr="006621FA">
        <w:tc>
          <w:tcPr>
            <w:tcW w:w="3259" w:type="dxa"/>
          </w:tcPr>
          <w:p w14:paraId="4E100FC6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quotidiani e settimanali</w:t>
            </w:r>
          </w:p>
        </w:tc>
        <w:tc>
          <w:tcPr>
            <w:tcW w:w="3259" w:type="dxa"/>
          </w:tcPr>
          <w:p w14:paraId="5939F10D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lavagna e gessi</w:t>
            </w:r>
          </w:p>
        </w:tc>
        <w:tc>
          <w:tcPr>
            <w:tcW w:w="3260" w:type="dxa"/>
          </w:tcPr>
          <w:p w14:paraId="1EE15C90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t>altro: ____________________</w:t>
            </w:r>
          </w:p>
        </w:tc>
      </w:tr>
    </w:tbl>
    <w:p w14:paraId="1507F264" w14:textId="0165AB21" w:rsidR="001A65CD" w:rsidRPr="00B36381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B36381">
        <w:rPr>
          <w:rFonts w:ascii="Verdana" w:hAnsi="Verdana" w:cs="Arial"/>
          <w:b/>
          <w:sz w:val="20"/>
          <w:szCs w:val="20"/>
        </w:rPr>
        <w:t>CRITERI DI VERIFICA, MISURAZIONE E VALUTAZIONE</w:t>
      </w:r>
    </w:p>
    <w:p w14:paraId="14290387" w14:textId="77777777" w:rsidR="00EB326B" w:rsidRPr="00FA2F6D" w:rsidRDefault="00EB326B" w:rsidP="00EB326B">
      <w:pPr>
        <w:spacing w:line="276" w:lineRule="auto"/>
        <w:ind w:left="360"/>
        <w:jc w:val="both"/>
        <w:rPr>
          <w:rFonts w:ascii="Verdana" w:hAnsi="Verdana"/>
          <w:b/>
          <w:sz w:val="18"/>
          <w:szCs w:val="18"/>
          <w:u w:val="single"/>
        </w:rPr>
      </w:pPr>
      <w:r w:rsidRPr="00FA2F6D">
        <w:rPr>
          <w:rFonts w:ascii="Verdana" w:hAnsi="Verdana"/>
          <w:b/>
          <w:sz w:val="18"/>
          <w:szCs w:val="18"/>
          <w:u w:val="single"/>
        </w:rPr>
        <w:t>Criteri di VERIFICA</w:t>
      </w:r>
    </w:p>
    <w:p w14:paraId="04790406" w14:textId="77777777" w:rsidR="00497D89" w:rsidRDefault="00497D89" w:rsidP="00497D89">
      <w:pPr>
        <w:spacing w:before="120" w:after="120"/>
        <w:rPr>
          <w:rFonts w:ascii="Verdana" w:hAnsi="Verdana"/>
          <w:sz w:val="18"/>
          <w:szCs w:val="20"/>
        </w:rPr>
      </w:pPr>
      <w:r w:rsidRPr="004B1B70">
        <w:rPr>
          <w:rFonts w:ascii="Verdana" w:hAnsi="Verdana"/>
          <w:sz w:val="18"/>
          <w:szCs w:val="20"/>
        </w:rPr>
        <w:t xml:space="preserve">Il rilevamento dell’andamento didattico </w:t>
      </w:r>
      <w:r w:rsidR="00BF7CCE">
        <w:rPr>
          <w:rFonts w:ascii="Verdana" w:hAnsi="Verdana"/>
          <w:sz w:val="18"/>
          <w:szCs w:val="20"/>
        </w:rPr>
        <w:t>è stato</w:t>
      </w:r>
      <w:r w:rsidR="00BF7CCE" w:rsidRPr="004B1B70">
        <w:rPr>
          <w:rFonts w:ascii="Verdana" w:hAnsi="Verdana"/>
          <w:sz w:val="18"/>
          <w:szCs w:val="20"/>
        </w:rPr>
        <w:t xml:space="preserve"> </w:t>
      </w:r>
      <w:r w:rsidRPr="004B1B70">
        <w:rPr>
          <w:rFonts w:ascii="Verdana" w:hAnsi="Verdana"/>
          <w:sz w:val="18"/>
          <w:szCs w:val="20"/>
        </w:rPr>
        <w:t>effettuato mediante: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497D89" w:rsidRPr="00AB6C23" w14:paraId="2C9D7F04" w14:textId="77777777" w:rsidTr="00914921">
        <w:tc>
          <w:tcPr>
            <w:tcW w:w="3259" w:type="dxa"/>
          </w:tcPr>
          <w:p w14:paraId="319C1393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osservazioni sistematiche</w:t>
            </w:r>
          </w:p>
          <w:p w14:paraId="4BA7CD7C" w14:textId="77777777" w:rsidR="00497D89" w:rsidRPr="00AB6C23" w:rsidRDefault="00497D89" w:rsidP="00914921">
            <w:pPr>
              <w:spacing w:before="60" w:after="60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259" w:type="dxa"/>
          </w:tcPr>
          <w:p w14:paraId="7F82FB24" w14:textId="77777777" w:rsidR="00497D89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20"/>
              </w:rPr>
              <w:t xml:space="preserve">prove scritte </w:t>
            </w:r>
            <w:r w:rsidRPr="005E2B35">
              <w:rPr>
                <w:rFonts w:ascii="Verdana" w:hAnsi="Verdana"/>
                <w:sz w:val="18"/>
                <w:szCs w:val="20"/>
              </w:rPr>
              <w:t xml:space="preserve">quadrimestrali </w:t>
            </w:r>
          </w:p>
          <w:p w14:paraId="5EE97FE6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260" w:type="dxa"/>
          </w:tcPr>
          <w:p w14:paraId="3EDC8314" w14:textId="77777777" w:rsidR="00497D89" w:rsidRPr="007667B1" w:rsidRDefault="00497D89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colloqui individuali e di gruppo strutturati e semistrutturati</w:t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497D89" w:rsidRPr="00AB6C23" w14:paraId="24DF1C3F" w14:textId="77777777" w:rsidTr="00914921">
        <w:tc>
          <w:tcPr>
            <w:tcW w:w="3259" w:type="dxa"/>
          </w:tcPr>
          <w:p w14:paraId="311E93BF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esercitazioni e lavori individuali e di gruppo</w:t>
            </w:r>
          </w:p>
        </w:tc>
        <w:tc>
          <w:tcPr>
            <w:tcW w:w="3259" w:type="dxa"/>
          </w:tcPr>
          <w:p w14:paraId="7D16D150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prove struttu</w:t>
            </w:r>
            <w:r>
              <w:rPr>
                <w:rFonts w:ascii="Verdana" w:hAnsi="Verdana"/>
                <w:sz w:val="18"/>
                <w:szCs w:val="20"/>
              </w:rPr>
              <w:t xml:space="preserve">rate, semistrutturate e </w:t>
            </w:r>
            <w:r w:rsidRPr="00AB6C23">
              <w:rPr>
                <w:rFonts w:ascii="Verdana" w:hAnsi="Verdana"/>
                <w:sz w:val="18"/>
                <w:szCs w:val="20"/>
              </w:rPr>
              <w:t>non strutturate</w:t>
            </w:r>
          </w:p>
        </w:tc>
        <w:tc>
          <w:tcPr>
            <w:tcW w:w="3260" w:type="dxa"/>
          </w:tcPr>
          <w:p w14:paraId="6F68DC7A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lettura, analisi e commento di messaggi verbali e non</w:t>
            </w:r>
          </w:p>
        </w:tc>
      </w:tr>
      <w:tr w:rsidR="00497D89" w:rsidRPr="00AB6C23" w14:paraId="08DA26BF" w14:textId="77777777" w:rsidTr="00914921">
        <w:tc>
          <w:tcPr>
            <w:tcW w:w="3259" w:type="dxa"/>
          </w:tcPr>
          <w:p w14:paraId="1E4B7455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produzione di sintesi e di saggi brevi</w:t>
            </w:r>
          </w:p>
        </w:tc>
        <w:tc>
          <w:tcPr>
            <w:tcW w:w="3259" w:type="dxa"/>
          </w:tcPr>
          <w:p w14:paraId="4FBA9361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riproduzioni vocali e strumentali</w:t>
            </w:r>
          </w:p>
        </w:tc>
        <w:tc>
          <w:tcPr>
            <w:tcW w:w="3260" w:type="dxa"/>
          </w:tcPr>
          <w:p w14:paraId="43B4DA69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test motori</w:t>
            </w:r>
          </w:p>
          <w:p w14:paraId="0C2BD6BF" w14:textId="77777777" w:rsidR="00497D89" w:rsidRPr="00AB6C23" w:rsidRDefault="00497D89" w:rsidP="0091492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497D89" w:rsidRPr="00AB6C23" w14:paraId="68BAA5DE" w14:textId="77777777" w:rsidTr="00914921">
        <w:tc>
          <w:tcPr>
            <w:tcW w:w="3259" w:type="dxa"/>
          </w:tcPr>
          <w:p w14:paraId="340D1A32" w14:textId="77777777" w:rsidR="00497D89" w:rsidRPr="00AB6C23" w:rsidRDefault="00497D89" w:rsidP="00914921">
            <w:pPr>
              <w:tabs>
                <w:tab w:val="left" w:pos="426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prove grafico-espressive</w:t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259" w:type="dxa"/>
          </w:tcPr>
          <w:p w14:paraId="75B2BB77" w14:textId="77777777" w:rsidR="00497D89" w:rsidRPr="00150BF0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griglie di analisi</w:t>
            </w:r>
          </w:p>
        </w:tc>
        <w:tc>
          <w:tcPr>
            <w:tcW w:w="3260" w:type="dxa"/>
          </w:tcPr>
          <w:p w14:paraId="64CEB31F" w14:textId="77777777" w:rsidR="00497D89" w:rsidRPr="00AB6C23" w:rsidRDefault="00497D89" w:rsidP="00497D8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altro </w:t>
            </w:r>
            <w:r w:rsidRPr="00AB6C23">
              <w:rPr>
                <w:rFonts w:ascii="Verdana" w:hAnsi="Verdana"/>
                <w:sz w:val="18"/>
                <w:szCs w:val="18"/>
              </w:rPr>
              <w:t>____________________</w:t>
            </w:r>
          </w:p>
        </w:tc>
      </w:tr>
    </w:tbl>
    <w:p w14:paraId="0436B450" w14:textId="2F3BB179" w:rsidR="0006512C" w:rsidRDefault="0006512C" w:rsidP="00EB326B">
      <w:pPr>
        <w:spacing w:before="120" w:line="276" w:lineRule="auto"/>
        <w:jc w:val="both"/>
        <w:rPr>
          <w:rFonts w:ascii="Verdana" w:hAnsi="Verdana"/>
          <w:b/>
          <w:sz w:val="18"/>
          <w:szCs w:val="20"/>
          <w:u w:val="single"/>
        </w:rPr>
      </w:pPr>
    </w:p>
    <w:p w14:paraId="41B00900" w14:textId="77777777" w:rsidR="00EB326B" w:rsidRPr="00FA2F6D" w:rsidRDefault="00EB326B" w:rsidP="00EB326B">
      <w:pPr>
        <w:spacing w:before="120" w:line="276" w:lineRule="auto"/>
        <w:jc w:val="both"/>
        <w:rPr>
          <w:rFonts w:ascii="Verdana" w:hAnsi="Verdana"/>
          <w:b/>
          <w:sz w:val="18"/>
          <w:szCs w:val="20"/>
          <w:u w:val="single"/>
        </w:rPr>
      </w:pPr>
      <w:r w:rsidRPr="00FA2F6D">
        <w:rPr>
          <w:rFonts w:ascii="Verdana" w:hAnsi="Verdana"/>
          <w:b/>
          <w:sz w:val="18"/>
          <w:szCs w:val="20"/>
          <w:u w:val="single"/>
        </w:rPr>
        <w:t>Criteri di MISURAZIONE e VALUTAZIONE</w:t>
      </w:r>
    </w:p>
    <w:p w14:paraId="195617B9" w14:textId="77777777" w:rsidR="00EB326B" w:rsidRPr="00FA2F6D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 xml:space="preserve">Le PROVE STRUTTURATE, SEMISTRUTTURATE e NON STRUTTURATE ORALI e SCRITTE sono state misurate e valutate con metodo analitico attraverso griglie predefinite e approvate dal Collegio dei Docenti </w:t>
      </w:r>
      <w:r w:rsidR="00BF7CCE">
        <w:rPr>
          <w:rFonts w:ascii="Verdana" w:hAnsi="Verdana"/>
          <w:sz w:val="18"/>
          <w:szCs w:val="20"/>
        </w:rPr>
        <w:t>a inizio anno scolastico</w:t>
      </w:r>
      <w:r w:rsidRPr="00FA2F6D">
        <w:rPr>
          <w:rFonts w:ascii="Verdana" w:hAnsi="Verdana"/>
          <w:sz w:val="18"/>
          <w:szCs w:val="20"/>
        </w:rPr>
        <w:t>.</w:t>
      </w:r>
    </w:p>
    <w:p w14:paraId="16D8DC11" w14:textId="77777777" w:rsidR="00D155BE" w:rsidRPr="00536412" w:rsidRDefault="00D155BE" w:rsidP="00D155BE">
      <w:pPr>
        <w:spacing w:after="120"/>
        <w:rPr>
          <w:rFonts w:ascii="Verdana" w:hAnsi="Verdana"/>
          <w:sz w:val="18"/>
          <w:szCs w:val="20"/>
        </w:rPr>
      </w:pPr>
      <w:r w:rsidRPr="00536412">
        <w:rPr>
          <w:rFonts w:ascii="Verdana" w:hAnsi="Verdana"/>
          <w:sz w:val="18"/>
          <w:szCs w:val="20"/>
        </w:rPr>
        <w:t xml:space="preserve">Le valutazioni quadrimestrali </w:t>
      </w:r>
      <w:r>
        <w:rPr>
          <w:rFonts w:ascii="Verdana" w:hAnsi="Verdana"/>
          <w:sz w:val="18"/>
          <w:szCs w:val="20"/>
        </w:rPr>
        <w:t xml:space="preserve">dei </w:t>
      </w:r>
      <w:r w:rsidRPr="005336D7">
        <w:rPr>
          <w:rFonts w:ascii="Verdana" w:hAnsi="Verdana"/>
          <w:b/>
          <w:sz w:val="18"/>
          <w:szCs w:val="20"/>
        </w:rPr>
        <w:t>livelli di apprendimento</w:t>
      </w:r>
      <w:r>
        <w:rPr>
          <w:rFonts w:ascii="Verdana" w:hAnsi="Verdana"/>
          <w:sz w:val="18"/>
          <w:szCs w:val="20"/>
        </w:rPr>
        <w:t xml:space="preserve"> raggiunti hanno tenuto</w:t>
      </w:r>
      <w:r w:rsidRPr="00536412">
        <w:rPr>
          <w:rFonts w:ascii="Verdana" w:hAnsi="Verdana"/>
          <w:sz w:val="18"/>
          <w:szCs w:val="20"/>
        </w:rPr>
        <w:t xml:space="preserve"> conto di: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D155BE" w:rsidRPr="00AB6C23" w14:paraId="4B4A6CA5" w14:textId="77777777" w:rsidTr="00914921">
        <w:tc>
          <w:tcPr>
            <w:tcW w:w="3259" w:type="dxa"/>
          </w:tcPr>
          <w:p w14:paraId="187F3312" w14:textId="77777777" w:rsidR="00D155BE" w:rsidRPr="00AB6C23" w:rsidRDefault="00D155BE" w:rsidP="00D155BE">
            <w:pPr>
              <w:numPr>
                <w:ilvl w:val="0"/>
                <w:numId w:val="9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 xml:space="preserve">situazione di partenza dell’alunno </w:t>
            </w:r>
          </w:p>
          <w:p w14:paraId="62D70A89" w14:textId="77777777" w:rsidR="00D155BE" w:rsidRPr="00AB6C23" w:rsidRDefault="00D155BE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59" w:type="dxa"/>
          </w:tcPr>
          <w:p w14:paraId="6EBC112B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progressi conseguiti dall’allievo rispetto ai livelli di partenza</w:t>
            </w:r>
          </w:p>
        </w:tc>
        <w:tc>
          <w:tcPr>
            <w:tcW w:w="3260" w:type="dxa"/>
          </w:tcPr>
          <w:p w14:paraId="3FEB91F0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rendimento dell’alunno all’interno delle dinamiche di base</w:t>
            </w:r>
          </w:p>
        </w:tc>
      </w:tr>
      <w:tr w:rsidR="00D155BE" w:rsidRPr="00AB6C23" w14:paraId="2E8DD166" w14:textId="77777777" w:rsidTr="00914921">
        <w:tc>
          <w:tcPr>
            <w:tcW w:w="3259" w:type="dxa"/>
          </w:tcPr>
          <w:p w14:paraId="0136C239" w14:textId="77777777" w:rsidR="00D155BE" w:rsidRPr="00AB6C23" w:rsidRDefault="00D155BE" w:rsidP="00AA3121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r</w:t>
            </w:r>
            <w:r w:rsidR="00AA3121">
              <w:rPr>
                <w:rFonts w:ascii="Verdana" w:hAnsi="Verdana"/>
                <w:sz w:val="18"/>
                <w:szCs w:val="20"/>
              </w:rPr>
              <w:t xml:space="preserve">isultati attesi in rapporto alle competenze </w:t>
            </w:r>
            <w:r w:rsidRPr="00AB6C23">
              <w:rPr>
                <w:rFonts w:ascii="Verdana" w:hAnsi="Verdana"/>
                <w:sz w:val="18"/>
                <w:szCs w:val="20"/>
              </w:rPr>
              <w:t>dell</w:t>
            </w:r>
            <w:r w:rsidR="00AA3121">
              <w:rPr>
                <w:rFonts w:ascii="Verdana" w:hAnsi="Verdana"/>
                <w:sz w:val="18"/>
                <w:szCs w:val="20"/>
              </w:rPr>
              <w:t>e singole progettazioni</w:t>
            </w:r>
          </w:p>
        </w:tc>
        <w:tc>
          <w:tcPr>
            <w:tcW w:w="3259" w:type="dxa"/>
          </w:tcPr>
          <w:p w14:paraId="2CC5B4BD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metodo di lavoro</w:t>
            </w:r>
          </w:p>
          <w:p w14:paraId="37B37AB2" w14:textId="77777777" w:rsidR="00D155BE" w:rsidRPr="00AB6C23" w:rsidRDefault="00D155BE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B76E14E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autonomia operativa</w:t>
            </w:r>
          </w:p>
          <w:p w14:paraId="1AAE5F61" w14:textId="77777777" w:rsidR="00D155BE" w:rsidRPr="00AB6C23" w:rsidRDefault="00D155BE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1A702A2" w14:textId="77777777" w:rsidR="00BF7CCE" w:rsidRDefault="00BF7CCE" w:rsidP="00BF7CCE">
      <w:pPr>
        <w:spacing w:after="120"/>
        <w:rPr>
          <w:rFonts w:ascii="Verdana" w:hAnsi="Verdana"/>
          <w:sz w:val="18"/>
          <w:szCs w:val="20"/>
        </w:rPr>
      </w:pPr>
      <w:r w:rsidRPr="00536412">
        <w:rPr>
          <w:rFonts w:ascii="Verdana" w:hAnsi="Verdana"/>
          <w:sz w:val="18"/>
          <w:szCs w:val="20"/>
        </w:rPr>
        <w:t xml:space="preserve">Le valutazioni quadrimestrali </w:t>
      </w:r>
      <w:r>
        <w:rPr>
          <w:rFonts w:ascii="Verdana" w:hAnsi="Verdana"/>
          <w:sz w:val="18"/>
          <w:szCs w:val="20"/>
        </w:rPr>
        <w:t xml:space="preserve">del </w:t>
      </w:r>
      <w:r w:rsidRPr="005336D7">
        <w:rPr>
          <w:rFonts w:ascii="Verdana" w:hAnsi="Verdana"/>
          <w:b/>
          <w:sz w:val="18"/>
          <w:szCs w:val="20"/>
        </w:rPr>
        <w:t>comportamento</w:t>
      </w:r>
      <w:r>
        <w:rPr>
          <w:rFonts w:ascii="Verdana" w:hAnsi="Verdana"/>
          <w:sz w:val="18"/>
          <w:szCs w:val="20"/>
        </w:rPr>
        <w:t xml:space="preserve"> hanno tenuto</w:t>
      </w:r>
      <w:r w:rsidRPr="00536412">
        <w:rPr>
          <w:rFonts w:ascii="Verdana" w:hAnsi="Verdana"/>
          <w:sz w:val="18"/>
          <w:szCs w:val="20"/>
        </w:rPr>
        <w:t xml:space="preserve"> conto di:</w:t>
      </w:r>
    </w:p>
    <w:p w14:paraId="13AE4394" w14:textId="77777777" w:rsidR="0044102E" w:rsidRPr="0044102E" w:rsidRDefault="0044102E" w:rsidP="0044102E">
      <w:pPr>
        <w:spacing w:after="120"/>
        <w:ind w:left="567"/>
        <w:rPr>
          <w:rFonts w:ascii="Verdana" w:hAnsi="Verdana"/>
          <w:sz w:val="18"/>
          <w:szCs w:val="20"/>
        </w:rPr>
      </w:pPr>
      <w:r w:rsidRPr="0044102E">
        <w:rPr>
          <w:rFonts w:ascii="Verdana" w:hAnsi="Verdana"/>
          <w:sz w:val="18"/>
          <w:szCs w:val="20"/>
        </w:rPr>
        <w:t>•</w:t>
      </w:r>
      <w:r w:rsidRPr="0044102E">
        <w:rPr>
          <w:rFonts w:ascii="Verdana" w:hAnsi="Verdana"/>
          <w:sz w:val="18"/>
          <w:szCs w:val="20"/>
        </w:rPr>
        <w:tab/>
        <w:t>A. convivenza civile e rispetto delle regole</w:t>
      </w:r>
      <w:r w:rsidRPr="0044102E">
        <w:rPr>
          <w:rFonts w:ascii="Verdana" w:hAnsi="Verdana"/>
          <w:sz w:val="18"/>
          <w:szCs w:val="20"/>
        </w:rPr>
        <w:tab/>
        <w:t>•</w:t>
      </w:r>
      <w:r w:rsidRPr="0044102E">
        <w:rPr>
          <w:rFonts w:ascii="Verdana" w:hAnsi="Verdana"/>
          <w:sz w:val="18"/>
          <w:szCs w:val="20"/>
        </w:rPr>
        <w:tab/>
        <w:t xml:space="preserve">B. collaborazione </w:t>
      </w:r>
    </w:p>
    <w:p w14:paraId="3F12E9F6" w14:textId="1F633625" w:rsidR="0044102E" w:rsidRPr="00536412" w:rsidRDefault="0044102E" w:rsidP="0044102E">
      <w:pPr>
        <w:spacing w:after="120"/>
        <w:ind w:left="567"/>
        <w:rPr>
          <w:rFonts w:ascii="Verdana" w:hAnsi="Verdana"/>
          <w:sz w:val="18"/>
          <w:szCs w:val="20"/>
        </w:rPr>
      </w:pPr>
      <w:r w:rsidRPr="0044102E">
        <w:rPr>
          <w:rFonts w:ascii="Verdana" w:hAnsi="Verdana"/>
          <w:sz w:val="18"/>
          <w:szCs w:val="20"/>
        </w:rPr>
        <w:t>•</w:t>
      </w:r>
      <w:r w:rsidRPr="0044102E">
        <w:rPr>
          <w:rFonts w:ascii="Verdana" w:hAnsi="Verdana"/>
          <w:sz w:val="18"/>
          <w:szCs w:val="20"/>
        </w:rPr>
        <w:tab/>
        <w:t>C. senso di responsabilità e partecipazione</w:t>
      </w:r>
      <w:r w:rsidRPr="0044102E">
        <w:rPr>
          <w:rFonts w:ascii="Verdana" w:hAnsi="Verdana"/>
          <w:sz w:val="18"/>
          <w:szCs w:val="20"/>
        </w:rPr>
        <w:tab/>
        <w:t>•</w:t>
      </w:r>
      <w:r w:rsidRPr="0044102E">
        <w:rPr>
          <w:rFonts w:ascii="Verdana" w:hAnsi="Verdana"/>
          <w:sz w:val="18"/>
          <w:szCs w:val="20"/>
        </w:rPr>
        <w:tab/>
        <w:t>D. frequenza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50"/>
      </w:tblGrid>
      <w:tr w:rsidR="00520FB6" w:rsidRPr="00AB6C23" w14:paraId="13088358" w14:textId="77777777" w:rsidTr="00520FB6">
        <w:tc>
          <w:tcPr>
            <w:tcW w:w="4928" w:type="dxa"/>
          </w:tcPr>
          <w:p w14:paraId="4F1CCCC1" w14:textId="082DA131" w:rsidR="00520FB6" w:rsidRPr="0044102E" w:rsidRDefault="00520FB6" w:rsidP="0044102E">
            <w:pPr>
              <w:spacing w:after="60"/>
              <w:ind w:left="567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850" w:type="dxa"/>
          </w:tcPr>
          <w:p w14:paraId="40D6FF2F" w14:textId="77777777" w:rsidR="00520FB6" w:rsidRPr="0044102E" w:rsidRDefault="00520FB6" w:rsidP="0044102E">
            <w:pPr>
              <w:spacing w:after="60"/>
              <w:ind w:left="720"/>
              <w:rPr>
                <w:rFonts w:ascii="Verdana" w:hAnsi="Verdana"/>
                <w:sz w:val="18"/>
                <w:szCs w:val="20"/>
                <w:highlight w:val="yellow"/>
              </w:rPr>
            </w:pPr>
          </w:p>
        </w:tc>
      </w:tr>
      <w:tr w:rsidR="00520FB6" w:rsidRPr="00AB6C23" w14:paraId="143596CE" w14:textId="77777777" w:rsidTr="00520FB6">
        <w:tc>
          <w:tcPr>
            <w:tcW w:w="4928" w:type="dxa"/>
          </w:tcPr>
          <w:p w14:paraId="48A39591" w14:textId="4EC306CA" w:rsidR="00520FB6" w:rsidRPr="0044102E" w:rsidRDefault="00520FB6" w:rsidP="0044102E">
            <w:pPr>
              <w:spacing w:after="60"/>
              <w:ind w:left="720"/>
              <w:rPr>
                <w:rFonts w:ascii="Verdana" w:hAnsi="Verdana"/>
                <w:sz w:val="18"/>
                <w:szCs w:val="20"/>
                <w:highlight w:val="yellow"/>
              </w:rPr>
            </w:pPr>
          </w:p>
        </w:tc>
        <w:tc>
          <w:tcPr>
            <w:tcW w:w="4850" w:type="dxa"/>
          </w:tcPr>
          <w:p w14:paraId="46ADCA45" w14:textId="7A99BE85" w:rsidR="00520FB6" w:rsidRPr="0044102E" w:rsidRDefault="00520FB6" w:rsidP="0044102E">
            <w:pPr>
              <w:pStyle w:val="Paragrafoelenco"/>
              <w:spacing w:after="6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</w:tbl>
    <w:p w14:paraId="66E7193A" w14:textId="77777777" w:rsidR="00EB326B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lastRenderedPageBreak/>
        <w:t xml:space="preserve">Gli allievi sono stati edotti preventivamente sugli indicatori usati per la valutazione, informati sui risultati raggiunti e sui mezzi concreti per affrontare le difficoltà o per valorizzare le proprie potenzialità, </w:t>
      </w:r>
      <w:r w:rsidR="00BF7CCE">
        <w:rPr>
          <w:rFonts w:ascii="Verdana" w:hAnsi="Verdana"/>
          <w:sz w:val="18"/>
          <w:szCs w:val="20"/>
        </w:rPr>
        <w:t xml:space="preserve">sono stati </w:t>
      </w:r>
      <w:r w:rsidRPr="00FA2F6D">
        <w:rPr>
          <w:rFonts w:ascii="Verdana" w:hAnsi="Verdana"/>
          <w:sz w:val="18"/>
          <w:szCs w:val="20"/>
        </w:rPr>
        <w:t>stimolati a sviluppare la consapevolezza dei progressi ottenuti. Essi sono stati, inoltre, chiamati ad un’attività di autovalutazione finalizzata ad una migliore conoscenza di</w:t>
      </w:r>
      <w:r w:rsidR="00CF09CD">
        <w:rPr>
          <w:rFonts w:ascii="Verdana" w:hAnsi="Verdana"/>
          <w:sz w:val="18"/>
          <w:szCs w:val="20"/>
        </w:rPr>
        <w:t xml:space="preserve"> sé</w:t>
      </w:r>
      <w:r w:rsidRPr="00FA2F6D">
        <w:rPr>
          <w:rFonts w:ascii="Verdana" w:hAnsi="Verdana"/>
          <w:sz w:val="18"/>
          <w:szCs w:val="20"/>
        </w:rPr>
        <w:t>.</w:t>
      </w:r>
    </w:p>
    <w:p w14:paraId="4ABFAF58" w14:textId="77777777" w:rsidR="0006512C" w:rsidRDefault="0006512C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14:paraId="50DA395E" w14:textId="48D6D54B" w:rsidR="001A65CD" w:rsidRPr="001A65CD" w:rsidRDefault="001A65CD" w:rsidP="001A65CD">
      <w:pPr>
        <w:pStyle w:val="Titolo"/>
        <w:jc w:val="left"/>
        <w:rPr>
          <w:rFonts w:ascii="Verdana" w:eastAsia="Times New Roman" w:hAnsi="Verdana" w:cs="Arial"/>
          <w:bCs w:val="0"/>
          <w:sz w:val="20"/>
          <w:szCs w:val="20"/>
          <w:lang w:eastAsia="it-IT"/>
        </w:rPr>
      </w:pPr>
      <w:r w:rsidRPr="001A65CD">
        <w:rPr>
          <w:rFonts w:ascii="Verdana" w:eastAsia="Times New Roman" w:hAnsi="Verdana" w:cs="Arial"/>
          <w:bCs w:val="0"/>
          <w:sz w:val="20"/>
          <w:szCs w:val="20"/>
          <w:highlight w:val="lightGray"/>
          <w:lang w:eastAsia="it-IT"/>
        </w:rPr>
        <w:t>INDICATORI COMPORTAMENTO CON VOTO IN DECIMI</w:t>
      </w:r>
    </w:p>
    <w:p w14:paraId="7ADDCC57" w14:textId="373847FF" w:rsidR="001A65CD" w:rsidRDefault="001A65CD" w:rsidP="001A65CD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7A5F86E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45386EB3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RELAZIONALITÀ</w:t>
      </w:r>
    </w:p>
    <w:p w14:paraId="20FBA198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70731284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9639"/>
      </w:tblGrid>
      <w:tr w:rsidR="00965F3C" w:rsidRPr="006503AD" w14:paraId="135C43A7" w14:textId="77777777" w:rsidTr="00487626">
        <w:tc>
          <w:tcPr>
            <w:tcW w:w="562" w:type="dxa"/>
          </w:tcPr>
          <w:p w14:paraId="099A4B0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38" w:type="dxa"/>
          </w:tcPr>
          <w:p w14:paraId="7F3D867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sempre corretto nei confronti di adulti e compagni, nel riconoscimento delle differenze individuali.</w:t>
            </w:r>
          </w:p>
          <w:p w14:paraId="765D4AA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sociali, ha massimo rispetto delle attrezzature e dell’ambiente scolastico.</w:t>
            </w:r>
          </w:p>
          <w:p w14:paraId="7406534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Si attiene in modo esemplare al Regolamento d’Istituto e il Patto di Corresponsabilità. Manifesta una condotta inappuntabile sotto il profilo didattico e comportamentale, anche durante le uscite didattiche.</w:t>
            </w:r>
          </w:p>
          <w:p w14:paraId="31B54D1E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ha a suo carico provvedimenti disciplinari.</w:t>
            </w:r>
          </w:p>
        </w:tc>
      </w:tr>
      <w:tr w:rsidR="00965F3C" w:rsidRPr="006503AD" w14:paraId="423476AA" w14:textId="77777777" w:rsidTr="00487626">
        <w:tc>
          <w:tcPr>
            <w:tcW w:w="562" w:type="dxa"/>
          </w:tcPr>
          <w:p w14:paraId="559C29A5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38" w:type="dxa"/>
          </w:tcPr>
          <w:p w14:paraId="62F67FD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compagni, nel riconoscimento delle differenze individuali.</w:t>
            </w:r>
          </w:p>
          <w:p w14:paraId="2592962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 e ha un atteggiamento consapevole nell’uso delle attrezzature e dell’ambiente scolastico.</w:t>
            </w:r>
          </w:p>
          <w:p w14:paraId="0397EBA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non ha a suo carico provvedimenti disciplinari.</w:t>
            </w:r>
          </w:p>
          <w:p w14:paraId="76374A9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965F3C" w:rsidRPr="006503AD" w14:paraId="44675E18" w14:textId="77777777" w:rsidTr="00487626">
        <w:tc>
          <w:tcPr>
            <w:tcW w:w="562" w:type="dxa"/>
          </w:tcPr>
          <w:p w14:paraId="71B9377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38" w:type="dxa"/>
          </w:tcPr>
          <w:p w14:paraId="6990C22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 e rispetta gli altri ed i loro diritti.</w:t>
            </w:r>
          </w:p>
          <w:p w14:paraId="7175B679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sempre dimostra un atteggiamento attento alle attrezzature e all’ambiente scolastico.</w:t>
            </w:r>
          </w:p>
          <w:p w14:paraId="4BE62B6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ma talvolta riceve richiami e rimproveri verbali.</w:t>
            </w:r>
          </w:p>
          <w:p w14:paraId="581BFA8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965F3C" w:rsidRPr="006503AD" w14:paraId="6EDD29CC" w14:textId="77777777" w:rsidTr="00487626">
        <w:tc>
          <w:tcPr>
            <w:tcW w:w="562" w:type="dxa"/>
          </w:tcPr>
          <w:p w14:paraId="4C91900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38" w:type="dxa"/>
          </w:tcPr>
          <w:p w14:paraId="074EC65E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è sempre corretto nei confronti di adulti e compagni e a volte mantiene atteggiamenti poco rispettosi degli altri e dei loro diritti.</w:t>
            </w:r>
          </w:p>
          <w:p w14:paraId="741CC09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adeguato il materiale e le attrezzature dell’ambiente scolastico.</w:t>
            </w:r>
          </w:p>
          <w:p w14:paraId="0E16374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rispetta con puntualità il Regolamento d’Istituto e il Patto di Corresponsabilità, riceve frequenti richiami e rimproveri verbali e ha ricevuto annotazioni di modesta gravità (fino a 3).</w:t>
            </w:r>
          </w:p>
          <w:p w14:paraId="05537C8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non sempre corretto anche durante le uscite didattiche.</w:t>
            </w:r>
          </w:p>
        </w:tc>
      </w:tr>
      <w:tr w:rsidR="00965F3C" w:rsidRPr="006503AD" w14:paraId="4AAAC860" w14:textId="77777777" w:rsidTr="00487626">
        <w:tc>
          <w:tcPr>
            <w:tcW w:w="562" w:type="dxa"/>
          </w:tcPr>
          <w:p w14:paraId="3599606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38" w:type="dxa"/>
          </w:tcPr>
          <w:p w14:paraId="5813716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poco corretto nei confronti di adulti e compagni e assume atteggiamenti poco rispettosi degli altri e dei loro diritti (disturbo frequente delle lezioni, spostamenti non autorizzati in aula e ingiustificate uscite dalla stessa).</w:t>
            </w:r>
          </w:p>
          <w:p w14:paraId="7CF1980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sempre rispettoso il materiale e le attrezzature dell’ambiente scolastico.</w:t>
            </w:r>
          </w:p>
          <w:p w14:paraId="5B619C01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a suo carico episodi di inosservanza del regolamento d’istituto, con conseguenti note disciplinari (fino a 5).</w:t>
            </w:r>
          </w:p>
        </w:tc>
      </w:tr>
      <w:tr w:rsidR="00965F3C" w:rsidRPr="006503AD" w14:paraId="695DD5F7" w14:textId="77777777" w:rsidTr="00487626">
        <w:tc>
          <w:tcPr>
            <w:tcW w:w="562" w:type="dxa"/>
          </w:tcPr>
          <w:p w14:paraId="14D5E7F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38" w:type="dxa"/>
          </w:tcPr>
          <w:p w14:paraId="6D2FAC9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un comportamento irrispettoso ed arrogante nei confronti di adulti e compagni; assume atteggiamenti del tutto irrispettosi degli altri e dei loro diritti (disturbo frequente delle lezioni, spostamenti non autorizzati in aula e ingiustificate uscite dalla stessa).</w:t>
            </w:r>
          </w:p>
          <w:p w14:paraId="58FD04DB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trascurato e irresponsabile il materiale e le attrezzature dell’ambiente scolastico; ha apportato intenzionalmente danni a locali, strutture, arredi.</w:t>
            </w:r>
          </w:p>
          <w:p w14:paraId="7DB023E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Viola costantemente il Regolamento di Istituto e il Patto di Corresponsabilità; viene sanzionato con annotazioni e provvedimenti disciplinari (più di 5), poiché è stato protagonista di episodi che hanno turbato il regolare svolgimento della vita scolastica, anche durante le uscite didattiche.</w:t>
            </w:r>
          </w:p>
        </w:tc>
      </w:tr>
    </w:tbl>
    <w:p w14:paraId="4FE6538C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52201480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AUTONOMIA E RESPONSABILITÀ</w:t>
      </w:r>
    </w:p>
    <w:p w14:paraId="33BF48E5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3" w:type="dxa"/>
        <w:tblLayout w:type="fixed"/>
        <w:tblLook w:val="04A0" w:firstRow="1" w:lastRow="0" w:firstColumn="1" w:lastColumn="0" w:noHBand="0" w:noVBand="1"/>
      </w:tblPr>
      <w:tblGrid>
        <w:gridCol w:w="506"/>
        <w:gridCol w:w="9667"/>
      </w:tblGrid>
      <w:tr w:rsidR="00965F3C" w:rsidRPr="006503AD" w14:paraId="348C47F9" w14:textId="77777777" w:rsidTr="00487626">
        <w:tc>
          <w:tcPr>
            <w:tcW w:w="506" w:type="dxa"/>
          </w:tcPr>
          <w:p w14:paraId="4C5C3D3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67" w:type="dxa"/>
          </w:tcPr>
          <w:p w14:paraId="09A5B13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ottimo grado di autonomia e un forte senso di responsabilità con piena consapevolezza del proprio ruolo.</w:t>
            </w:r>
          </w:p>
        </w:tc>
      </w:tr>
      <w:tr w:rsidR="00965F3C" w:rsidRPr="006503AD" w14:paraId="0700A5A4" w14:textId="77777777" w:rsidTr="00487626">
        <w:tc>
          <w:tcPr>
            <w:tcW w:w="506" w:type="dxa"/>
          </w:tcPr>
          <w:p w14:paraId="04B1EFC1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67" w:type="dxa"/>
          </w:tcPr>
          <w:p w14:paraId="39477FD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buon grado di autonomia e responsabilità.</w:t>
            </w:r>
          </w:p>
        </w:tc>
      </w:tr>
      <w:tr w:rsidR="00965F3C" w:rsidRPr="006503AD" w14:paraId="7E588549" w14:textId="77777777" w:rsidTr="00487626">
        <w:tc>
          <w:tcPr>
            <w:tcW w:w="506" w:type="dxa"/>
          </w:tcPr>
          <w:p w14:paraId="3EDF3715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67" w:type="dxa"/>
          </w:tcPr>
          <w:p w14:paraId="1450E471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discreto grado di autonomia e responsabilità.</w:t>
            </w:r>
          </w:p>
        </w:tc>
      </w:tr>
      <w:tr w:rsidR="00965F3C" w:rsidRPr="006503AD" w14:paraId="79829C0D" w14:textId="77777777" w:rsidTr="00487626">
        <w:tc>
          <w:tcPr>
            <w:tcW w:w="506" w:type="dxa"/>
          </w:tcPr>
          <w:p w14:paraId="24FE313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67" w:type="dxa"/>
          </w:tcPr>
          <w:p w14:paraId="46B3C46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un livello di autonomia più che sufficiente e appare poco responsabile rispetto ai suoi doveri scolastici.</w:t>
            </w:r>
          </w:p>
        </w:tc>
      </w:tr>
      <w:tr w:rsidR="00965F3C" w:rsidRPr="006503AD" w14:paraId="4882E119" w14:textId="77777777" w:rsidTr="00487626">
        <w:tc>
          <w:tcPr>
            <w:tcW w:w="506" w:type="dxa"/>
          </w:tcPr>
          <w:p w14:paraId="22A9897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67" w:type="dxa"/>
          </w:tcPr>
          <w:p w14:paraId="5D0CA0D5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sufficiente autonomia e appare poco responsabile rispetto ai suoi doveri scolastici.</w:t>
            </w:r>
          </w:p>
        </w:tc>
      </w:tr>
      <w:tr w:rsidR="00965F3C" w:rsidRPr="006503AD" w14:paraId="5B923A8A" w14:textId="77777777" w:rsidTr="00487626">
        <w:tc>
          <w:tcPr>
            <w:tcW w:w="506" w:type="dxa"/>
          </w:tcPr>
          <w:p w14:paraId="60024E2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67" w:type="dxa"/>
          </w:tcPr>
          <w:p w14:paraId="537C1DDB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Appare scarsamente autonomo e irresponsabile rispetto ai suoi doveri scolastici.</w:t>
            </w:r>
          </w:p>
        </w:tc>
      </w:tr>
    </w:tbl>
    <w:p w14:paraId="13DCB420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14F6E9FF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5F7BA238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FREQUENZA</w:t>
      </w:r>
    </w:p>
    <w:p w14:paraId="250B1C3B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05" w:type="dxa"/>
        <w:tblLayout w:type="fixed"/>
        <w:tblLook w:val="04A0" w:firstRow="1" w:lastRow="0" w:firstColumn="1" w:lastColumn="0" w:noHBand="0" w:noVBand="1"/>
      </w:tblPr>
      <w:tblGrid>
        <w:gridCol w:w="478"/>
        <w:gridCol w:w="9627"/>
      </w:tblGrid>
      <w:tr w:rsidR="00965F3C" w:rsidRPr="006503AD" w14:paraId="0F1F5779" w14:textId="77777777" w:rsidTr="00487626">
        <w:trPr>
          <w:trHeight w:val="247"/>
        </w:trPr>
        <w:tc>
          <w:tcPr>
            <w:tcW w:w="478" w:type="dxa"/>
          </w:tcPr>
          <w:p w14:paraId="3646CDC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27" w:type="dxa"/>
          </w:tcPr>
          <w:p w14:paraId="555092D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assiduità le lezioni, dimostrando interesse per il lavoro disciplinare. (Assenze fino al 5%)</w:t>
            </w:r>
          </w:p>
        </w:tc>
      </w:tr>
      <w:tr w:rsidR="00965F3C" w:rsidRPr="006503AD" w14:paraId="485A1D2D" w14:textId="77777777" w:rsidTr="00487626">
        <w:trPr>
          <w:trHeight w:val="247"/>
        </w:trPr>
        <w:tc>
          <w:tcPr>
            <w:tcW w:w="478" w:type="dxa"/>
          </w:tcPr>
          <w:p w14:paraId="406B63F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27" w:type="dxa"/>
          </w:tcPr>
          <w:p w14:paraId="72E7F97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regolarità le lezioni. (Assenze fino al 10%)</w:t>
            </w:r>
          </w:p>
        </w:tc>
      </w:tr>
      <w:tr w:rsidR="00965F3C" w:rsidRPr="006503AD" w14:paraId="7DCD972F" w14:textId="77777777" w:rsidTr="00487626">
        <w:trPr>
          <w:trHeight w:val="247"/>
        </w:trPr>
        <w:tc>
          <w:tcPr>
            <w:tcW w:w="478" w:type="dxa"/>
          </w:tcPr>
          <w:p w14:paraId="441E242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27" w:type="dxa"/>
          </w:tcPr>
          <w:p w14:paraId="535EFAE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abbastanza regolarmente le lezioni. (Assenze fino al 15%)</w:t>
            </w:r>
          </w:p>
        </w:tc>
      </w:tr>
      <w:tr w:rsidR="00965F3C" w:rsidRPr="006503AD" w14:paraId="1C3A62B4" w14:textId="77777777" w:rsidTr="00487626">
        <w:trPr>
          <w:trHeight w:val="261"/>
        </w:trPr>
        <w:tc>
          <w:tcPr>
            <w:tcW w:w="478" w:type="dxa"/>
          </w:tcPr>
          <w:p w14:paraId="532DE9A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27" w:type="dxa"/>
          </w:tcPr>
          <w:p w14:paraId="23695DA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cospicuo numero di assenze. (Assenze fino al 20%)</w:t>
            </w:r>
          </w:p>
        </w:tc>
      </w:tr>
      <w:tr w:rsidR="00965F3C" w:rsidRPr="006503AD" w14:paraId="59320B86" w14:textId="77777777" w:rsidTr="00487626">
        <w:trPr>
          <w:trHeight w:val="247"/>
        </w:trPr>
        <w:tc>
          <w:tcPr>
            <w:tcW w:w="478" w:type="dxa"/>
          </w:tcPr>
          <w:p w14:paraId="06E94C1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27" w:type="dxa"/>
          </w:tcPr>
          <w:p w14:paraId="3F19BB45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numerose e ripetute assenze. (Assenze fino il 25%)</w:t>
            </w:r>
          </w:p>
        </w:tc>
      </w:tr>
      <w:tr w:rsidR="00965F3C" w:rsidRPr="006503AD" w14:paraId="6837E40D" w14:textId="77777777" w:rsidTr="00487626">
        <w:trPr>
          <w:trHeight w:val="247"/>
        </w:trPr>
        <w:tc>
          <w:tcPr>
            <w:tcW w:w="478" w:type="dxa"/>
          </w:tcPr>
          <w:p w14:paraId="6FF0FC21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27" w:type="dxa"/>
          </w:tcPr>
          <w:p w14:paraId="0B055FC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eccessivo numero di assenze. (Assenze oltre il 25%)</w:t>
            </w:r>
          </w:p>
        </w:tc>
      </w:tr>
    </w:tbl>
    <w:p w14:paraId="4334BE9C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59813220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4C6CCC18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04DE7FBA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66D6AF3A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550D27CD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74BCB43E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IMPEGNI SCOLASTICI</w:t>
      </w:r>
    </w:p>
    <w:p w14:paraId="065BA763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7" w:type="dxa"/>
        <w:tblLayout w:type="fixed"/>
        <w:tblLook w:val="04A0" w:firstRow="1" w:lastRow="0" w:firstColumn="1" w:lastColumn="0" w:noHBand="0" w:noVBand="1"/>
      </w:tblPr>
      <w:tblGrid>
        <w:gridCol w:w="483"/>
        <w:gridCol w:w="9694"/>
      </w:tblGrid>
      <w:tr w:rsidR="00965F3C" w:rsidRPr="006503AD" w14:paraId="7CD6AB40" w14:textId="77777777" w:rsidTr="00487626">
        <w:trPr>
          <w:trHeight w:val="247"/>
        </w:trPr>
        <w:tc>
          <w:tcPr>
            <w:tcW w:w="483" w:type="dxa"/>
          </w:tcPr>
          <w:p w14:paraId="053133F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94" w:type="dxa"/>
          </w:tcPr>
          <w:p w14:paraId="4BA4658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in modo puntuale e costante ed è sempre munito del materiale necessario.</w:t>
            </w:r>
          </w:p>
        </w:tc>
      </w:tr>
      <w:tr w:rsidR="00965F3C" w:rsidRPr="006503AD" w14:paraId="71DAABEB" w14:textId="77777777" w:rsidTr="00487626">
        <w:trPr>
          <w:trHeight w:val="247"/>
        </w:trPr>
        <w:tc>
          <w:tcPr>
            <w:tcW w:w="483" w:type="dxa"/>
          </w:tcPr>
          <w:p w14:paraId="5274A89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94" w:type="dxa"/>
          </w:tcPr>
          <w:p w14:paraId="607489E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ed è sempre munito del materiale necessario.</w:t>
            </w:r>
          </w:p>
        </w:tc>
      </w:tr>
      <w:tr w:rsidR="00965F3C" w:rsidRPr="006503AD" w14:paraId="1B9C4364" w14:textId="77777777" w:rsidTr="00487626">
        <w:trPr>
          <w:trHeight w:val="247"/>
        </w:trPr>
        <w:tc>
          <w:tcPr>
            <w:tcW w:w="483" w:type="dxa"/>
          </w:tcPr>
          <w:p w14:paraId="6D024A2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94" w:type="dxa"/>
          </w:tcPr>
          <w:p w14:paraId="0BE2EC9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Nella maggioranza dei casi rispetta le consegne ed è solitamente munito del materiale necessario.</w:t>
            </w:r>
          </w:p>
        </w:tc>
      </w:tr>
      <w:tr w:rsidR="00965F3C" w:rsidRPr="006503AD" w14:paraId="42A1D432" w14:textId="77777777" w:rsidTr="00487626">
        <w:trPr>
          <w:trHeight w:val="261"/>
        </w:trPr>
        <w:tc>
          <w:tcPr>
            <w:tcW w:w="483" w:type="dxa"/>
          </w:tcPr>
          <w:p w14:paraId="54D20C9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94" w:type="dxa"/>
          </w:tcPr>
          <w:p w14:paraId="1939348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Talvolta non rispetta le consegne e non è munito del materiale necessario.</w:t>
            </w:r>
          </w:p>
        </w:tc>
      </w:tr>
      <w:tr w:rsidR="00965F3C" w:rsidRPr="006503AD" w14:paraId="5591A983" w14:textId="77777777" w:rsidTr="00487626">
        <w:trPr>
          <w:trHeight w:val="247"/>
        </w:trPr>
        <w:tc>
          <w:tcPr>
            <w:tcW w:w="483" w:type="dxa"/>
          </w:tcPr>
          <w:p w14:paraId="55566D3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94" w:type="dxa"/>
          </w:tcPr>
          <w:p w14:paraId="6FA9864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Spesso non svolge i compiti assegnati e non è munito del materiale necessario.</w:t>
            </w:r>
          </w:p>
        </w:tc>
      </w:tr>
      <w:tr w:rsidR="00965F3C" w:rsidRPr="006503AD" w14:paraId="0DB4644E" w14:textId="77777777" w:rsidTr="00487626">
        <w:trPr>
          <w:trHeight w:val="247"/>
        </w:trPr>
        <w:tc>
          <w:tcPr>
            <w:tcW w:w="483" w:type="dxa"/>
          </w:tcPr>
          <w:p w14:paraId="5020DE55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94" w:type="dxa"/>
          </w:tcPr>
          <w:p w14:paraId="17FE314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svolge i compiti assegnati con regolarità e spesso non è munito del materiale necessario.</w:t>
            </w:r>
          </w:p>
        </w:tc>
      </w:tr>
    </w:tbl>
    <w:p w14:paraId="5C78C812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  <w:t>Il voto del comportamento risulterà dalla media dei voti dei singoli indicatori.</w:t>
      </w:r>
    </w:p>
    <w:p w14:paraId="31F2DD13" w14:textId="77777777" w:rsidR="001A65CD" w:rsidRPr="00824D77" w:rsidRDefault="001A65CD" w:rsidP="00705582">
      <w:pPr>
        <w:rPr>
          <w:rFonts w:ascii="Verdana" w:hAnsi="Verdana"/>
          <w:sz w:val="18"/>
          <w:szCs w:val="20"/>
          <w:u w:val="single"/>
        </w:rPr>
      </w:pPr>
    </w:p>
    <w:p w14:paraId="31C91331" w14:textId="77777777" w:rsidR="009F2298" w:rsidRPr="00B36381" w:rsidRDefault="009F2298" w:rsidP="009F2298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9F2298">
        <w:rPr>
          <w:rFonts w:ascii="Verdana" w:hAnsi="Verdana" w:cs="Arial"/>
          <w:b/>
          <w:sz w:val="20"/>
          <w:szCs w:val="20"/>
        </w:rPr>
        <w:t xml:space="preserve">CANALI COMUNICATIVI PROPOSTI DALLA SCUOLA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4"/>
        <w:gridCol w:w="2992"/>
        <w:gridCol w:w="3878"/>
      </w:tblGrid>
      <w:tr w:rsidR="009F2298" w:rsidRPr="004609B6" w14:paraId="51FF744F" w14:textId="77777777" w:rsidTr="009F2298">
        <w:tc>
          <w:tcPr>
            <w:tcW w:w="2984" w:type="dxa"/>
          </w:tcPr>
          <w:p w14:paraId="09F20FA7" w14:textId="77777777" w:rsidR="009F2298" w:rsidRPr="004609B6" w:rsidRDefault="009F2298" w:rsidP="001179B1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2298">
              <w:rPr>
                <w:rFonts w:ascii="Verdana" w:hAnsi="Verdana"/>
                <w:sz w:val="18"/>
                <w:szCs w:val="18"/>
              </w:rPr>
              <w:t>Piattaforma ARGO</w:t>
            </w:r>
          </w:p>
        </w:tc>
        <w:tc>
          <w:tcPr>
            <w:tcW w:w="2992" w:type="dxa"/>
          </w:tcPr>
          <w:p w14:paraId="264F2CC5" w14:textId="77777777" w:rsidR="009F2298" w:rsidRPr="004609B6" w:rsidRDefault="009F2298" w:rsidP="001179B1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2298">
              <w:rPr>
                <w:rFonts w:ascii="Verdana" w:hAnsi="Verdana"/>
                <w:sz w:val="18"/>
                <w:szCs w:val="18"/>
              </w:rPr>
              <w:t>G Suite Classroom</w:t>
            </w:r>
          </w:p>
        </w:tc>
        <w:tc>
          <w:tcPr>
            <w:tcW w:w="3878" w:type="dxa"/>
          </w:tcPr>
          <w:p w14:paraId="467556C3" w14:textId="77777777" w:rsidR="009F2298" w:rsidRDefault="009F2298" w:rsidP="001179B1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2298">
              <w:rPr>
                <w:rFonts w:ascii="Verdana" w:hAnsi="Verdana"/>
                <w:sz w:val="18"/>
                <w:szCs w:val="18"/>
              </w:rPr>
              <w:t>Altro:</w:t>
            </w:r>
          </w:p>
          <w:p w14:paraId="1E8E3E79" w14:textId="77777777" w:rsidR="009F2298" w:rsidRPr="004609B6" w:rsidRDefault="009F2298" w:rsidP="001179B1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2298">
              <w:rPr>
                <w:rFonts w:ascii="Verdana" w:hAnsi="Verdana"/>
                <w:sz w:val="18"/>
                <w:szCs w:val="18"/>
              </w:rPr>
              <w:t>________________________________</w:t>
            </w:r>
          </w:p>
        </w:tc>
      </w:tr>
    </w:tbl>
    <w:p w14:paraId="501DD80F" w14:textId="77777777" w:rsidR="009F2298" w:rsidRDefault="009F2298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14:paraId="3BA15984" w14:textId="77777777" w:rsidR="00EB326B" w:rsidRPr="00BF7CCE" w:rsidRDefault="00CF09CD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16"/>
        </w:rPr>
      </w:pPr>
      <w:r>
        <w:rPr>
          <w:rFonts w:ascii="Verdana" w:hAnsi="Verdana" w:cs="Arial"/>
          <w:b/>
          <w:sz w:val="20"/>
          <w:szCs w:val="16"/>
        </w:rPr>
        <w:t>R</w:t>
      </w:r>
      <w:r w:rsidR="00EB326B" w:rsidRPr="00BF7CCE">
        <w:rPr>
          <w:rFonts w:ascii="Verdana" w:hAnsi="Verdana" w:cs="Arial"/>
          <w:b/>
          <w:sz w:val="20"/>
          <w:szCs w:val="16"/>
        </w:rPr>
        <w:t>APPORTI CON LE FAMIGLIE</w:t>
      </w:r>
    </w:p>
    <w:p w14:paraId="37F3F0B9" w14:textId="77777777" w:rsidR="00EB326B" w:rsidRPr="00FA2F6D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>I rapporti con le famiglie sono stati: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5"/>
        <w:gridCol w:w="3164"/>
        <w:gridCol w:w="3165"/>
      </w:tblGrid>
      <w:tr w:rsidR="00443900" w:rsidRPr="00443900" w14:paraId="24C8528B" w14:textId="77777777" w:rsidTr="00443900">
        <w:tc>
          <w:tcPr>
            <w:tcW w:w="3259" w:type="dxa"/>
            <w:vAlign w:val="center"/>
          </w:tcPr>
          <w:p w14:paraId="2466C5E5" w14:textId="77777777" w:rsidR="00443900" w:rsidRPr="00443900" w:rsidRDefault="00443900" w:rsidP="00443900">
            <w:pPr>
              <w:spacing w:line="276" w:lineRule="auto"/>
              <w:ind w:left="360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sym w:font="Wingdings 2" w:char="F0A3"/>
            </w:r>
            <w:r w:rsidRPr="00443900">
              <w:rPr>
                <w:rFonts w:ascii="Verdana" w:hAnsi="Verdana"/>
                <w:sz w:val="18"/>
                <w:szCs w:val="20"/>
              </w:rPr>
              <w:tab/>
              <w:t>collaborativi</w:t>
            </w:r>
          </w:p>
        </w:tc>
        <w:tc>
          <w:tcPr>
            <w:tcW w:w="3259" w:type="dxa"/>
            <w:vAlign w:val="center"/>
          </w:tcPr>
          <w:p w14:paraId="15C2B01F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produttivi</w:t>
            </w:r>
          </w:p>
        </w:tc>
        <w:tc>
          <w:tcPr>
            <w:tcW w:w="3260" w:type="dxa"/>
            <w:vAlign w:val="center"/>
          </w:tcPr>
          <w:p w14:paraId="68EB4524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costruttivi</w:t>
            </w:r>
          </w:p>
        </w:tc>
      </w:tr>
      <w:tr w:rsidR="00443900" w:rsidRPr="00443900" w14:paraId="22E28C78" w14:textId="77777777" w:rsidTr="00443900">
        <w:tc>
          <w:tcPr>
            <w:tcW w:w="3259" w:type="dxa"/>
            <w:vAlign w:val="center"/>
          </w:tcPr>
          <w:p w14:paraId="34135785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normali</w:t>
            </w:r>
          </w:p>
        </w:tc>
        <w:tc>
          <w:tcPr>
            <w:tcW w:w="3259" w:type="dxa"/>
            <w:vAlign w:val="center"/>
          </w:tcPr>
          <w:p w14:paraId="6511458F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poco produttivi</w:t>
            </w:r>
          </w:p>
        </w:tc>
        <w:tc>
          <w:tcPr>
            <w:tcW w:w="3260" w:type="dxa"/>
            <w:vAlign w:val="center"/>
          </w:tcPr>
          <w:p w14:paraId="62A65A49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scarsi</w:t>
            </w:r>
          </w:p>
        </w:tc>
      </w:tr>
      <w:tr w:rsidR="00443900" w:rsidRPr="00443900" w14:paraId="25D9BA25" w14:textId="77777777" w:rsidTr="00443900">
        <w:tc>
          <w:tcPr>
            <w:tcW w:w="3259" w:type="dxa"/>
            <w:vAlign w:val="center"/>
          </w:tcPr>
          <w:p w14:paraId="6833AB49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  <w:tc>
          <w:tcPr>
            <w:tcW w:w="3259" w:type="dxa"/>
            <w:vAlign w:val="center"/>
          </w:tcPr>
          <w:p w14:paraId="213F0B9A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  <w:tc>
          <w:tcPr>
            <w:tcW w:w="3260" w:type="dxa"/>
            <w:vAlign w:val="center"/>
          </w:tcPr>
          <w:p w14:paraId="0AACE4FF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</w:tr>
    </w:tbl>
    <w:p w14:paraId="2CC6D710" w14:textId="6306D9A4" w:rsidR="00EB326B" w:rsidRPr="00BF7CCE" w:rsidRDefault="00EB326B" w:rsidP="00BF7CCE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16"/>
        </w:rPr>
      </w:pPr>
      <w:r w:rsidRPr="00BF7CCE">
        <w:rPr>
          <w:rFonts w:ascii="Verdana" w:hAnsi="Verdana" w:cs="Arial"/>
          <w:b/>
          <w:sz w:val="20"/>
          <w:szCs w:val="16"/>
        </w:rPr>
        <w:t>EVENTUALI ANNOTAZIONI SIGN</w:t>
      </w:r>
      <w:r w:rsidR="001157B8">
        <w:rPr>
          <w:rFonts w:ascii="Verdana" w:hAnsi="Verdana" w:cs="Arial"/>
          <w:b/>
          <w:sz w:val="20"/>
          <w:szCs w:val="16"/>
        </w:rPr>
        <w:t>I</w:t>
      </w:r>
      <w:r w:rsidRPr="00BF7CCE">
        <w:rPr>
          <w:rFonts w:ascii="Verdana" w:hAnsi="Verdana" w:cs="Arial"/>
          <w:b/>
          <w:sz w:val="20"/>
          <w:szCs w:val="16"/>
        </w:rPr>
        <w:t>FICATIVE</w:t>
      </w:r>
    </w:p>
    <w:p w14:paraId="63354E70" w14:textId="77777777" w:rsidR="00EB326B" w:rsidRPr="00C50F10" w:rsidRDefault="00EB326B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  <w:r w:rsidRPr="00C50F10">
        <w:rPr>
          <w:rFonts w:ascii="Arial" w:hAnsi="Arial" w:cs="Arial"/>
          <w:sz w:val="18"/>
          <w:szCs w:val="13"/>
        </w:rPr>
        <w:t>______________________________________________________</w:t>
      </w:r>
      <w:r w:rsidR="00C50F10" w:rsidRPr="00C50F10">
        <w:rPr>
          <w:rFonts w:ascii="Arial" w:hAnsi="Arial" w:cs="Arial"/>
          <w:sz w:val="18"/>
          <w:szCs w:val="13"/>
        </w:rPr>
        <w:t>__</w:t>
      </w:r>
      <w:r w:rsidRPr="00C50F10">
        <w:rPr>
          <w:rFonts w:ascii="Arial" w:hAnsi="Arial" w:cs="Arial"/>
          <w:sz w:val="18"/>
          <w:szCs w:val="13"/>
        </w:rPr>
        <w:t>_________</w:t>
      </w:r>
      <w:r w:rsidR="001A04EB">
        <w:rPr>
          <w:rFonts w:ascii="Arial" w:hAnsi="Arial" w:cs="Arial"/>
          <w:sz w:val="18"/>
          <w:szCs w:val="13"/>
        </w:rPr>
        <w:t>_______________________________</w:t>
      </w:r>
    </w:p>
    <w:p w14:paraId="0F0EFF6C" w14:textId="77777777" w:rsidR="006308D8" w:rsidRPr="00C50F10" w:rsidRDefault="00EB326B" w:rsidP="006308D8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  <w:r w:rsidRPr="00C50F10">
        <w:rPr>
          <w:rFonts w:ascii="Arial" w:hAnsi="Arial" w:cs="Arial"/>
          <w:sz w:val="18"/>
          <w:szCs w:val="13"/>
        </w:rPr>
        <w:t>____________________________________________________</w:t>
      </w:r>
      <w:r w:rsidR="00C50F10" w:rsidRPr="00C50F10">
        <w:rPr>
          <w:rFonts w:ascii="Arial" w:hAnsi="Arial" w:cs="Arial"/>
          <w:sz w:val="18"/>
          <w:szCs w:val="13"/>
        </w:rPr>
        <w:t>__</w:t>
      </w:r>
      <w:r w:rsidRPr="00C50F10">
        <w:rPr>
          <w:rFonts w:ascii="Arial" w:hAnsi="Arial" w:cs="Arial"/>
          <w:sz w:val="18"/>
          <w:szCs w:val="13"/>
        </w:rPr>
        <w:t>_____________________________________________________________________________________________</w:t>
      </w:r>
      <w:r w:rsidR="00C50F10" w:rsidRPr="00C50F10">
        <w:rPr>
          <w:rFonts w:ascii="Arial" w:hAnsi="Arial" w:cs="Arial"/>
          <w:sz w:val="18"/>
          <w:szCs w:val="13"/>
        </w:rPr>
        <w:t>__</w:t>
      </w:r>
      <w:r w:rsidRPr="00C50F10">
        <w:rPr>
          <w:rFonts w:ascii="Arial" w:hAnsi="Arial" w:cs="Arial"/>
          <w:sz w:val="18"/>
          <w:szCs w:val="13"/>
        </w:rPr>
        <w:t>_________________________</w:t>
      </w:r>
      <w:r w:rsidR="001A04EB">
        <w:rPr>
          <w:rFonts w:ascii="Arial" w:hAnsi="Arial" w:cs="Arial"/>
          <w:sz w:val="18"/>
          <w:szCs w:val="13"/>
        </w:rPr>
        <w:t>__________________</w:t>
      </w:r>
      <w:r w:rsidR="006308D8" w:rsidRPr="00C50F10">
        <w:rPr>
          <w:rFonts w:ascii="Arial" w:hAnsi="Arial" w:cs="Arial"/>
          <w:sz w:val="18"/>
          <w:szCs w:val="13"/>
        </w:rPr>
        <w:t>_________________________________________________________________</w:t>
      </w:r>
      <w:r w:rsidR="006308D8">
        <w:rPr>
          <w:rFonts w:ascii="Arial" w:hAnsi="Arial" w:cs="Arial"/>
          <w:sz w:val="18"/>
          <w:szCs w:val="13"/>
        </w:rPr>
        <w:t>_______________________________</w:t>
      </w:r>
    </w:p>
    <w:p w14:paraId="671867CF" w14:textId="3B75F4AC" w:rsidR="00EB326B" w:rsidRDefault="006308D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  <w:r w:rsidRPr="00C50F10">
        <w:rPr>
          <w:rFonts w:ascii="Arial" w:hAnsi="Arial" w:cs="Arial"/>
          <w:sz w:val="18"/>
          <w:szCs w:val="13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3"/>
        </w:rPr>
        <w:t>__________________</w:t>
      </w:r>
    </w:p>
    <w:p w14:paraId="2E5360E5" w14:textId="77777777" w:rsidR="009579CD" w:rsidRDefault="009579CD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4FB8EBDC" w14:textId="77777777" w:rsidR="009579CD" w:rsidRDefault="009579CD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043D3962" w14:textId="77777777" w:rsidR="00785119" w:rsidRPr="00785119" w:rsidRDefault="00785119" w:rsidP="00785119">
      <w:pPr>
        <w:pStyle w:val="NormaleWeb"/>
        <w:spacing w:before="0" w:beforeAutospacing="0" w:line="276" w:lineRule="auto"/>
        <w:rPr>
          <w:rFonts w:ascii="Arial" w:hAnsi="Arial" w:cs="Arial"/>
          <w:sz w:val="18"/>
          <w:szCs w:val="13"/>
        </w:rPr>
      </w:pPr>
      <w:r w:rsidRPr="00785119">
        <w:rPr>
          <w:rFonts w:ascii="Arial" w:hAnsi="Arial" w:cs="Arial"/>
          <w:sz w:val="18"/>
          <w:szCs w:val="13"/>
        </w:rPr>
        <w:t>Allegati</w:t>
      </w:r>
    </w:p>
    <w:p w14:paraId="3BCF0BA4" w14:textId="77777777" w:rsidR="00785119" w:rsidRPr="00785119" w:rsidRDefault="00785119" w:rsidP="00785119">
      <w:pPr>
        <w:pStyle w:val="NormaleWeb"/>
        <w:spacing w:before="0" w:beforeAutospacing="0" w:line="276" w:lineRule="auto"/>
        <w:rPr>
          <w:rFonts w:ascii="Arial" w:hAnsi="Arial" w:cs="Arial"/>
          <w:sz w:val="18"/>
          <w:szCs w:val="13"/>
        </w:rPr>
      </w:pPr>
      <w:r w:rsidRPr="00785119">
        <w:rPr>
          <w:rFonts w:ascii="Arial" w:hAnsi="Arial" w:cs="Arial"/>
          <w:sz w:val="18"/>
          <w:szCs w:val="13"/>
        </w:rPr>
        <w:t>1.</w:t>
      </w:r>
      <w:r w:rsidRPr="00785119">
        <w:rPr>
          <w:rFonts w:ascii="Arial" w:hAnsi="Arial" w:cs="Arial"/>
          <w:sz w:val="18"/>
          <w:szCs w:val="13"/>
        </w:rPr>
        <w:tab/>
        <w:t>Relazioni finali delle singole discipline.</w:t>
      </w:r>
    </w:p>
    <w:p w14:paraId="10FE5E69" w14:textId="77777777" w:rsidR="00785119" w:rsidRPr="00785119" w:rsidRDefault="00785119" w:rsidP="00785119">
      <w:pPr>
        <w:pStyle w:val="NormaleWeb"/>
        <w:spacing w:before="0" w:beforeAutospacing="0" w:line="276" w:lineRule="auto"/>
        <w:rPr>
          <w:rFonts w:ascii="Arial" w:hAnsi="Arial" w:cs="Arial"/>
          <w:sz w:val="18"/>
          <w:szCs w:val="13"/>
        </w:rPr>
      </w:pPr>
      <w:r w:rsidRPr="00785119">
        <w:rPr>
          <w:rFonts w:ascii="Arial" w:hAnsi="Arial" w:cs="Arial"/>
          <w:sz w:val="18"/>
          <w:szCs w:val="13"/>
        </w:rPr>
        <w:t>2.</w:t>
      </w:r>
      <w:r w:rsidRPr="00785119">
        <w:rPr>
          <w:rFonts w:ascii="Arial" w:hAnsi="Arial" w:cs="Arial"/>
          <w:sz w:val="18"/>
          <w:szCs w:val="13"/>
        </w:rPr>
        <w:tab/>
        <w:t>Programmi effettivamente svolti nelle singole discipline.</w:t>
      </w:r>
    </w:p>
    <w:p w14:paraId="09788EBB" w14:textId="622EBC78" w:rsidR="00785119" w:rsidRPr="00785119" w:rsidRDefault="00785119" w:rsidP="00785119">
      <w:pPr>
        <w:pStyle w:val="NormaleWeb"/>
        <w:spacing w:before="0" w:beforeAutospacing="0" w:line="276" w:lineRule="auto"/>
        <w:rPr>
          <w:rFonts w:ascii="Arial" w:hAnsi="Arial" w:cs="Arial"/>
          <w:sz w:val="18"/>
          <w:szCs w:val="13"/>
        </w:rPr>
      </w:pPr>
      <w:r w:rsidRPr="00785119">
        <w:rPr>
          <w:rFonts w:ascii="Arial" w:hAnsi="Arial" w:cs="Arial"/>
          <w:sz w:val="18"/>
          <w:szCs w:val="13"/>
        </w:rPr>
        <w:t>3.</w:t>
      </w:r>
      <w:r w:rsidRPr="00785119">
        <w:rPr>
          <w:rFonts w:ascii="Arial" w:hAnsi="Arial" w:cs="Arial"/>
          <w:sz w:val="18"/>
          <w:szCs w:val="13"/>
        </w:rPr>
        <w:tab/>
      </w:r>
      <w:r w:rsidR="00685592">
        <w:rPr>
          <w:rFonts w:ascii="Arial" w:hAnsi="Arial" w:cs="Arial"/>
          <w:sz w:val="18"/>
          <w:szCs w:val="13"/>
        </w:rPr>
        <w:t>Relazioni finali PEI/PDP</w:t>
      </w:r>
    </w:p>
    <w:p w14:paraId="71085254" w14:textId="18E47D1D" w:rsidR="00BA7549" w:rsidRDefault="00BA7549" w:rsidP="00785119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74B5BC5" w14:textId="77777777" w:rsidR="00BA7549" w:rsidRDefault="00BA7549" w:rsidP="00785119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510C8D20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98EE86D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A779BB4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499D16C4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A7F36E5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D69B2ED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0B020FBC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922467B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2F6DCCF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3381E244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8D22837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515D93D5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0DFD21A8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4300E440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4414A43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7CAAC1B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5395164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2F42B0B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08DFADA8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0815BDEE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45241A45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510957F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3843E71A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005B29B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5A195D7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72FE0F0D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7945D89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31D51555" w14:textId="77777777" w:rsidR="00981B98" w:rsidRDefault="00981B98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0C2403F0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5CB7D7D7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3E04227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D568CFD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C6B8FF1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57DD5B5" w14:textId="77777777" w:rsidR="009579CD" w:rsidRDefault="009579CD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77C73B2" w14:textId="77777777" w:rsidR="009579CD" w:rsidRDefault="009579CD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45DC2A0" w14:textId="77777777" w:rsidR="00EB326B" w:rsidRPr="00082C6A" w:rsidRDefault="00EB326B" w:rsidP="00EB326B">
      <w:pPr>
        <w:pStyle w:val="NormaleWeb"/>
        <w:spacing w:before="200" w:beforeAutospacing="0" w:after="80" w:afterAutospacing="0"/>
        <w:rPr>
          <w:rFonts w:ascii="Verdana" w:hAnsi="Verdana" w:cs="Arial"/>
          <w:b/>
          <w:bCs/>
          <w:sz w:val="20"/>
          <w:szCs w:val="20"/>
        </w:rPr>
      </w:pPr>
      <w:r w:rsidRPr="00082C6A">
        <w:rPr>
          <w:rFonts w:ascii="Verdana" w:hAnsi="Verdana" w:cs="Arial"/>
          <w:b/>
          <w:sz w:val="20"/>
          <w:szCs w:val="20"/>
        </w:rPr>
        <w:t xml:space="preserve">IL CONSIGLIO DI CLASSE: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7"/>
        <w:gridCol w:w="3381"/>
        <w:gridCol w:w="3103"/>
      </w:tblGrid>
      <w:tr w:rsidR="00EB326B" w14:paraId="0FF3A6F7" w14:textId="77777777" w:rsidTr="0042272E">
        <w:tc>
          <w:tcPr>
            <w:tcW w:w="3547" w:type="dxa"/>
            <w:vAlign w:val="center"/>
          </w:tcPr>
          <w:p w14:paraId="7C005142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</w:p>
          <w:p w14:paraId="333A48B7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/>
                <w:bCs/>
                <w:lang w:val="it-IT" w:eastAsia="it-IT"/>
              </w:rPr>
              <w:t>Docente</w:t>
            </w:r>
          </w:p>
          <w:p w14:paraId="5E045225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</w:p>
        </w:tc>
        <w:tc>
          <w:tcPr>
            <w:tcW w:w="3381" w:type="dxa"/>
            <w:vAlign w:val="center"/>
          </w:tcPr>
          <w:p w14:paraId="66D04216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/>
                <w:bCs/>
                <w:lang w:val="it-IT" w:eastAsia="it-IT"/>
              </w:rPr>
              <w:t>Cognome e nome</w:t>
            </w:r>
          </w:p>
        </w:tc>
        <w:tc>
          <w:tcPr>
            <w:tcW w:w="3103" w:type="dxa"/>
            <w:vAlign w:val="center"/>
          </w:tcPr>
          <w:p w14:paraId="5E842E5E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/>
                <w:bCs/>
                <w:lang w:val="it-IT" w:eastAsia="it-IT"/>
              </w:rPr>
              <w:t>Firma</w:t>
            </w:r>
          </w:p>
        </w:tc>
      </w:tr>
      <w:tr w:rsidR="00EB326B" w14:paraId="4BF9D203" w14:textId="77777777" w:rsidTr="0042272E">
        <w:tc>
          <w:tcPr>
            <w:tcW w:w="3547" w:type="dxa"/>
            <w:vAlign w:val="center"/>
          </w:tcPr>
          <w:p w14:paraId="11590AE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Italiano</w:t>
            </w:r>
          </w:p>
        </w:tc>
        <w:tc>
          <w:tcPr>
            <w:tcW w:w="3381" w:type="dxa"/>
            <w:vAlign w:val="center"/>
          </w:tcPr>
          <w:p w14:paraId="20040A19" w14:textId="56A01912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  <w:r w:rsidR="00981B98">
              <w:rPr>
                <w:rFonts w:ascii="Verdana" w:hAnsi="Verdana" w:cs="Courier New"/>
                <w:bCs/>
                <w:lang w:val="it-IT" w:eastAsia="it-IT"/>
              </w:rPr>
              <w:t>/</w:t>
            </w:r>
            <w:proofErr w:type="spellStart"/>
            <w:r w:rsidR="00386D35">
              <w:rPr>
                <w:rFonts w:ascii="Verdana" w:hAnsi="Verdana" w:cs="Courier New"/>
                <w:bCs/>
                <w:lang w:val="it-IT" w:eastAsia="it-IT"/>
              </w:rPr>
              <w:t>ssa</w:t>
            </w:r>
            <w:proofErr w:type="spellEnd"/>
          </w:p>
        </w:tc>
        <w:tc>
          <w:tcPr>
            <w:tcW w:w="3103" w:type="dxa"/>
            <w:vAlign w:val="center"/>
          </w:tcPr>
          <w:p w14:paraId="5604342D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7A528D0B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1B95E30F" w14:textId="77777777" w:rsidTr="0042272E">
        <w:tc>
          <w:tcPr>
            <w:tcW w:w="3547" w:type="dxa"/>
            <w:vAlign w:val="center"/>
          </w:tcPr>
          <w:p w14:paraId="49FA900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Storia e Cittadinanza e Costituzione</w:t>
            </w:r>
          </w:p>
        </w:tc>
        <w:tc>
          <w:tcPr>
            <w:tcW w:w="3381" w:type="dxa"/>
            <w:vAlign w:val="center"/>
          </w:tcPr>
          <w:p w14:paraId="2C74860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0D46B5C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6CB94B9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70A43AE7" w14:textId="77777777" w:rsidTr="0042272E">
        <w:tc>
          <w:tcPr>
            <w:tcW w:w="3547" w:type="dxa"/>
            <w:vAlign w:val="center"/>
          </w:tcPr>
          <w:p w14:paraId="60346C05" w14:textId="77777777" w:rsidR="00EB326B" w:rsidRPr="009D7D61" w:rsidRDefault="00EB326B" w:rsidP="0042272E">
            <w:pPr>
              <w:pStyle w:val="Testonormale"/>
              <w:spacing w:before="120" w:after="120"/>
              <w:rPr>
                <w:rFonts w:ascii="Verdana" w:hAnsi="Verdana" w:cs="Courier New"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 xml:space="preserve">Geografia </w:t>
            </w:r>
          </w:p>
        </w:tc>
        <w:tc>
          <w:tcPr>
            <w:tcW w:w="3381" w:type="dxa"/>
            <w:vAlign w:val="center"/>
          </w:tcPr>
          <w:p w14:paraId="5620F72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49B645E5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5C3BE403" w14:textId="77777777" w:rsidTr="0042272E">
        <w:tc>
          <w:tcPr>
            <w:tcW w:w="3547" w:type="dxa"/>
            <w:vAlign w:val="center"/>
          </w:tcPr>
          <w:p w14:paraId="6774B284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Matematica / Scienze</w:t>
            </w:r>
          </w:p>
        </w:tc>
        <w:tc>
          <w:tcPr>
            <w:tcW w:w="3381" w:type="dxa"/>
            <w:vAlign w:val="center"/>
          </w:tcPr>
          <w:p w14:paraId="02F162E0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016AD49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7A6A5495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168C6532" w14:textId="77777777" w:rsidTr="0042272E">
        <w:tc>
          <w:tcPr>
            <w:tcW w:w="3547" w:type="dxa"/>
            <w:vAlign w:val="center"/>
          </w:tcPr>
          <w:p w14:paraId="00A738E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1ª Inglese</w:t>
            </w:r>
          </w:p>
        </w:tc>
        <w:tc>
          <w:tcPr>
            <w:tcW w:w="3381" w:type="dxa"/>
            <w:vAlign w:val="center"/>
          </w:tcPr>
          <w:p w14:paraId="2A3EF2C0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4BF37AC1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56B91CA2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517E6746" w14:textId="77777777" w:rsidTr="0042272E">
        <w:tc>
          <w:tcPr>
            <w:tcW w:w="3547" w:type="dxa"/>
            <w:vAlign w:val="center"/>
          </w:tcPr>
          <w:p w14:paraId="2312E9AF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2 ª Lingua</w:t>
            </w:r>
            <w:r w:rsidR="00DF266D" w:rsidRPr="009D7D61">
              <w:rPr>
                <w:rFonts w:ascii="Verdana" w:hAnsi="Verdana" w:cs="Courier New"/>
                <w:lang w:val="it-IT" w:eastAsia="it-IT"/>
              </w:rPr>
              <w:t xml:space="preserve"> Comunitaria: Francese /</w:t>
            </w:r>
            <w:r w:rsidRPr="009D7D61">
              <w:rPr>
                <w:rFonts w:ascii="Verdana" w:hAnsi="Verdana" w:cs="Courier New"/>
                <w:lang w:val="it-IT" w:eastAsia="it-IT"/>
              </w:rPr>
              <w:t xml:space="preserve"> </w:t>
            </w:r>
          </w:p>
        </w:tc>
        <w:tc>
          <w:tcPr>
            <w:tcW w:w="3381" w:type="dxa"/>
            <w:vAlign w:val="center"/>
          </w:tcPr>
          <w:p w14:paraId="279BB31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1B32755D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79CD3BD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724A4ACF" w14:textId="77777777" w:rsidTr="0042272E">
        <w:tc>
          <w:tcPr>
            <w:tcW w:w="3547" w:type="dxa"/>
            <w:vAlign w:val="center"/>
          </w:tcPr>
          <w:p w14:paraId="794CC81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Arte e Immagine</w:t>
            </w:r>
          </w:p>
        </w:tc>
        <w:tc>
          <w:tcPr>
            <w:tcW w:w="3381" w:type="dxa"/>
            <w:vAlign w:val="center"/>
          </w:tcPr>
          <w:p w14:paraId="11A5D8A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2275498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08925EC4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52A17573" w14:textId="77777777" w:rsidTr="0042272E">
        <w:tc>
          <w:tcPr>
            <w:tcW w:w="3547" w:type="dxa"/>
            <w:vAlign w:val="center"/>
          </w:tcPr>
          <w:p w14:paraId="2724DD9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Musica</w:t>
            </w:r>
          </w:p>
        </w:tc>
        <w:tc>
          <w:tcPr>
            <w:tcW w:w="3381" w:type="dxa"/>
            <w:vAlign w:val="center"/>
          </w:tcPr>
          <w:p w14:paraId="4C559D0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0B761812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4C862E0D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48BBD7B1" w14:textId="77777777" w:rsidTr="0042272E">
        <w:tc>
          <w:tcPr>
            <w:tcW w:w="3547" w:type="dxa"/>
            <w:vAlign w:val="center"/>
          </w:tcPr>
          <w:p w14:paraId="1723969F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Tecnologia</w:t>
            </w:r>
          </w:p>
        </w:tc>
        <w:tc>
          <w:tcPr>
            <w:tcW w:w="3381" w:type="dxa"/>
            <w:vAlign w:val="center"/>
          </w:tcPr>
          <w:p w14:paraId="4B55FD12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3CDA74E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23C49CB0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981B98" w14:paraId="2AC815BC" w14:textId="77777777" w:rsidTr="00981B98">
        <w:tc>
          <w:tcPr>
            <w:tcW w:w="3547" w:type="dxa"/>
            <w:vAlign w:val="center"/>
          </w:tcPr>
          <w:p w14:paraId="1A5A91E9" w14:textId="77777777" w:rsidR="00981B98" w:rsidRDefault="00981B98" w:rsidP="00981B98">
            <w:pPr>
              <w:pStyle w:val="Testonormale"/>
              <w:rPr>
                <w:rFonts w:ascii="Verdana" w:hAnsi="Verdana" w:cs="Courier New"/>
                <w:lang w:val="it-IT" w:eastAsia="it-IT"/>
              </w:rPr>
            </w:pPr>
          </w:p>
          <w:p w14:paraId="0B665E7E" w14:textId="2D4710C1" w:rsidR="00981B98" w:rsidRDefault="00981B98" w:rsidP="00981B98">
            <w:pPr>
              <w:pStyle w:val="Testonormale"/>
              <w:rPr>
                <w:rFonts w:ascii="Verdana" w:hAnsi="Verdana" w:cs="Courier New"/>
                <w:lang w:val="it-IT" w:eastAsia="it-IT"/>
              </w:rPr>
            </w:pPr>
            <w:r>
              <w:rPr>
                <w:rFonts w:ascii="Verdana" w:hAnsi="Verdana" w:cs="Courier New"/>
                <w:lang w:val="it-IT" w:eastAsia="it-IT"/>
              </w:rPr>
              <w:t>Potenziato</w:t>
            </w:r>
          </w:p>
          <w:p w14:paraId="4B94BDFF" w14:textId="06411F9C" w:rsidR="00981B98" w:rsidRPr="009D7D61" w:rsidRDefault="00981B98" w:rsidP="00981B98">
            <w:pPr>
              <w:pStyle w:val="Testonormale"/>
              <w:rPr>
                <w:rFonts w:ascii="Verdana" w:hAnsi="Verdana" w:cs="Courier New"/>
                <w:lang w:val="it-IT" w:eastAsia="it-IT"/>
              </w:rPr>
            </w:pPr>
          </w:p>
        </w:tc>
        <w:tc>
          <w:tcPr>
            <w:tcW w:w="3381" w:type="dxa"/>
            <w:vAlign w:val="center"/>
          </w:tcPr>
          <w:p w14:paraId="2449C5C4" w14:textId="62CB5349" w:rsidR="00981B98" w:rsidRPr="009D7D61" w:rsidRDefault="00981B98" w:rsidP="00981B98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3D34B9C9" w14:textId="77777777" w:rsidR="00981B98" w:rsidRPr="009D7D61" w:rsidRDefault="00981B98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3936BB4A" w14:textId="77777777" w:rsidTr="0042272E">
        <w:tc>
          <w:tcPr>
            <w:tcW w:w="3547" w:type="dxa"/>
            <w:vAlign w:val="center"/>
          </w:tcPr>
          <w:p w14:paraId="694E6D4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Scienze motorie e sportive</w:t>
            </w:r>
          </w:p>
        </w:tc>
        <w:tc>
          <w:tcPr>
            <w:tcW w:w="3381" w:type="dxa"/>
            <w:vAlign w:val="center"/>
          </w:tcPr>
          <w:p w14:paraId="00C31DA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8564A5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016FCDC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2FFCFD03" w14:textId="77777777" w:rsidTr="0042272E">
        <w:tc>
          <w:tcPr>
            <w:tcW w:w="3547" w:type="dxa"/>
            <w:vAlign w:val="center"/>
          </w:tcPr>
          <w:p w14:paraId="03BBD7D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Religione</w:t>
            </w:r>
          </w:p>
        </w:tc>
        <w:tc>
          <w:tcPr>
            <w:tcW w:w="3381" w:type="dxa"/>
            <w:vAlign w:val="center"/>
          </w:tcPr>
          <w:p w14:paraId="5854C6E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476027D2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4EE48632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2D7D58" w14:paraId="00C1E329" w14:textId="77777777" w:rsidTr="00914921">
        <w:tc>
          <w:tcPr>
            <w:tcW w:w="3547" w:type="dxa"/>
            <w:vAlign w:val="center"/>
          </w:tcPr>
          <w:p w14:paraId="1783358F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Sostegno</w:t>
            </w:r>
          </w:p>
        </w:tc>
        <w:tc>
          <w:tcPr>
            <w:tcW w:w="3381" w:type="dxa"/>
            <w:vAlign w:val="center"/>
          </w:tcPr>
          <w:p w14:paraId="1FAA5DC8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65DC8949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588BA83C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3315A4C1" w14:textId="77777777" w:rsidTr="0042272E">
        <w:trPr>
          <w:trHeight w:val="577"/>
        </w:trPr>
        <w:tc>
          <w:tcPr>
            <w:tcW w:w="3547" w:type="dxa"/>
            <w:vAlign w:val="center"/>
          </w:tcPr>
          <w:p w14:paraId="6259E27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Attività opzionale (__________________)</w:t>
            </w:r>
          </w:p>
        </w:tc>
        <w:tc>
          <w:tcPr>
            <w:tcW w:w="3381" w:type="dxa"/>
            <w:vAlign w:val="center"/>
          </w:tcPr>
          <w:p w14:paraId="2D52DD6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F04AC41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515132C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</w:tbl>
    <w:p w14:paraId="605E5D3F" w14:textId="77777777" w:rsidR="00EB326B" w:rsidRPr="006A3EDB" w:rsidRDefault="00EB326B" w:rsidP="00EB326B">
      <w:pPr>
        <w:rPr>
          <w:rFonts w:ascii="Verdana" w:hAnsi="Verdana"/>
          <w:sz w:val="16"/>
          <w:szCs w:val="16"/>
        </w:rPr>
      </w:pPr>
    </w:p>
    <w:p w14:paraId="1F2C31A0" w14:textId="77777777" w:rsidR="00810601" w:rsidRPr="00810601" w:rsidRDefault="009579CD" w:rsidP="0081060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Luogo e data </w:t>
      </w:r>
      <w:r w:rsidR="007054F0" w:rsidRPr="00810601">
        <w:rPr>
          <w:rFonts w:ascii="Verdana" w:hAnsi="Verdana"/>
          <w:sz w:val="20"/>
          <w:szCs w:val="20"/>
        </w:rPr>
        <w:t xml:space="preserve"> </w:t>
      </w:r>
      <w:r w:rsidR="00EB326B" w:rsidRPr="00810601">
        <w:rPr>
          <w:rFonts w:ascii="Verdana" w:hAnsi="Verdana"/>
          <w:sz w:val="20"/>
          <w:szCs w:val="20"/>
        </w:rPr>
        <w:t>_________________</w:t>
      </w:r>
    </w:p>
    <w:p w14:paraId="7D7884A3" w14:textId="77777777" w:rsidR="00810601" w:rsidRPr="00810601" w:rsidRDefault="00810601" w:rsidP="0081060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385664A" w14:textId="77777777" w:rsidR="00810601" w:rsidRPr="00810601" w:rsidRDefault="00EB326B" w:rsidP="008106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810601">
        <w:rPr>
          <w:rFonts w:ascii="Verdana" w:hAnsi="Verdana" w:cs="Arial"/>
          <w:sz w:val="20"/>
          <w:szCs w:val="20"/>
        </w:rPr>
        <w:t>Il Coordinator</w:t>
      </w:r>
      <w:r w:rsidR="007054F0" w:rsidRPr="00810601">
        <w:rPr>
          <w:rFonts w:ascii="Verdana" w:hAnsi="Verdana" w:cs="Arial"/>
          <w:sz w:val="20"/>
          <w:szCs w:val="20"/>
        </w:rPr>
        <w:t>e</w:t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>
        <w:rPr>
          <w:rFonts w:ascii="Verdana" w:hAnsi="Verdana" w:cs="Arial"/>
          <w:sz w:val="20"/>
          <w:szCs w:val="20"/>
        </w:rPr>
        <w:t xml:space="preserve">    </w:t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>
        <w:rPr>
          <w:rFonts w:ascii="Verdana" w:hAnsi="Verdana" w:cs="Arial"/>
          <w:sz w:val="20"/>
          <w:szCs w:val="20"/>
        </w:rPr>
        <w:t xml:space="preserve">       </w:t>
      </w:r>
      <w:r w:rsidR="00810601" w:rsidRPr="00810601">
        <w:rPr>
          <w:rFonts w:ascii="Verdana" w:hAnsi="Verdana" w:cs="Arial"/>
          <w:sz w:val="20"/>
          <w:szCs w:val="20"/>
        </w:rPr>
        <w:t>Il Dirigente Scolastico</w:t>
      </w:r>
    </w:p>
    <w:p w14:paraId="1F2FA085" w14:textId="77777777" w:rsidR="00115FC7" w:rsidRDefault="0081060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10601">
        <w:rPr>
          <w:rFonts w:ascii="Verdana" w:hAnsi="Verdana" w:cs="Arial"/>
          <w:sz w:val="20"/>
          <w:szCs w:val="20"/>
        </w:rPr>
        <w:t xml:space="preserve">     </w:t>
      </w:r>
      <w:r w:rsidR="00EB326B" w:rsidRPr="00810601">
        <w:rPr>
          <w:rFonts w:ascii="Verdana" w:hAnsi="Verdana"/>
          <w:sz w:val="20"/>
          <w:szCs w:val="20"/>
        </w:rPr>
        <w:t>_________________</w:t>
      </w:r>
      <w:r w:rsidR="00EB326B" w:rsidRPr="00810601">
        <w:rPr>
          <w:rFonts w:ascii="Verdana" w:hAnsi="Verdana"/>
          <w:sz w:val="20"/>
          <w:szCs w:val="20"/>
        </w:rPr>
        <w:tab/>
      </w:r>
      <w:r w:rsidR="007054F0" w:rsidRPr="00810601">
        <w:rPr>
          <w:rFonts w:ascii="Verdana" w:hAnsi="Verdana"/>
          <w:sz w:val="20"/>
          <w:szCs w:val="20"/>
        </w:rPr>
        <w:tab/>
      </w:r>
      <w:r w:rsidR="007054F0" w:rsidRPr="00810601">
        <w:rPr>
          <w:rFonts w:ascii="Verdana" w:hAnsi="Verdana"/>
          <w:sz w:val="20"/>
          <w:szCs w:val="20"/>
        </w:rPr>
        <w:tab/>
      </w:r>
      <w:r w:rsidR="007054F0" w:rsidRPr="00810601">
        <w:rPr>
          <w:rFonts w:ascii="Verdana" w:hAnsi="Verdana"/>
          <w:sz w:val="20"/>
          <w:szCs w:val="20"/>
        </w:rPr>
        <w:tab/>
      </w:r>
      <w:r w:rsidRPr="00810601">
        <w:rPr>
          <w:rFonts w:ascii="Verdana" w:hAnsi="Verdana"/>
          <w:sz w:val="20"/>
          <w:szCs w:val="20"/>
        </w:rPr>
        <w:tab/>
      </w:r>
      <w:r w:rsidRPr="00810601">
        <w:rPr>
          <w:rFonts w:ascii="Verdana" w:hAnsi="Verdana"/>
          <w:sz w:val="20"/>
          <w:szCs w:val="20"/>
        </w:rPr>
        <w:tab/>
        <w:t xml:space="preserve">      ________</w:t>
      </w:r>
      <w:r w:rsidR="0069105E" w:rsidRPr="00810601">
        <w:rPr>
          <w:rFonts w:ascii="Verdana" w:hAnsi="Verdana"/>
          <w:sz w:val="20"/>
          <w:szCs w:val="20"/>
        </w:rPr>
        <w:t>___________</w:t>
      </w:r>
      <w:r w:rsidR="0069105E">
        <w:rPr>
          <w:rFonts w:ascii="Verdana" w:hAnsi="Verdana"/>
          <w:sz w:val="20"/>
          <w:szCs w:val="20"/>
        </w:rPr>
        <w:tab/>
      </w:r>
    </w:p>
    <w:p w14:paraId="56309ABB" w14:textId="77777777" w:rsidR="00115FC7" w:rsidRDefault="00115FC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6A77429" w14:textId="4FD25263" w:rsidR="00115FC7" w:rsidRDefault="00386D35" w:rsidP="00115FC7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  <w:r>
        <w:rPr>
          <w:rFonts w:ascii="Verdana" w:hAnsi="Verdana"/>
          <w:b/>
          <w:sz w:val="20"/>
          <w:szCs w:val="14"/>
        </w:rPr>
        <w:lastRenderedPageBreak/>
        <w:t>Descrittori</w:t>
      </w:r>
      <w:r w:rsidR="00115FC7" w:rsidRPr="0040538C">
        <w:rPr>
          <w:rFonts w:ascii="Verdana" w:hAnsi="Verdana"/>
          <w:b/>
          <w:sz w:val="20"/>
          <w:szCs w:val="14"/>
        </w:rPr>
        <w:t xml:space="preserve"> del comportamento (</w:t>
      </w:r>
      <w:proofErr w:type="spellStart"/>
      <w:r w:rsidR="00115FC7" w:rsidRPr="0040538C">
        <w:rPr>
          <w:rFonts w:ascii="Verdana" w:hAnsi="Verdana"/>
          <w:b/>
          <w:sz w:val="20"/>
          <w:szCs w:val="14"/>
        </w:rPr>
        <w:t>all</w:t>
      </w:r>
      <w:proofErr w:type="spellEnd"/>
      <w:r w:rsidR="00115FC7" w:rsidRPr="0040538C">
        <w:rPr>
          <w:rFonts w:ascii="Verdana" w:hAnsi="Verdana"/>
          <w:b/>
          <w:sz w:val="20"/>
          <w:szCs w:val="14"/>
        </w:rPr>
        <w:t>. n°1)</w:t>
      </w:r>
    </w:p>
    <w:p w14:paraId="4815EC72" w14:textId="77777777" w:rsidR="00965F3C" w:rsidRDefault="00965F3C" w:rsidP="00965F3C">
      <w:pPr>
        <w:contextualSpacing/>
        <w:rPr>
          <w:rFonts w:ascii="Calibri" w:hAnsi="Calibri"/>
          <w:b/>
          <w:bCs/>
          <w:sz w:val="18"/>
          <w:szCs w:val="18"/>
        </w:rPr>
      </w:pPr>
    </w:p>
    <w:p w14:paraId="0C1CBE37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45B9ED91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RELAZIONALITÀ</w:t>
      </w:r>
    </w:p>
    <w:p w14:paraId="08DBA640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6D859F2B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9639"/>
      </w:tblGrid>
      <w:tr w:rsidR="00965F3C" w:rsidRPr="006503AD" w14:paraId="53909FB1" w14:textId="77777777" w:rsidTr="00487626">
        <w:tc>
          <w:tcPr>
            <w:tcW w:w="562" w:type="dxa"/>
          </w:tcPr>
          <w:p w14:paraId="3A381E1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38" w:type="dxa"/>
          </w:tcPr>
          <w:p w14:paraId="15E85B8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sempre corretto nei confronti di adulti e compagni, nel riconoscimento delle differenze individuali.</w:t>
            </w:r>
          </w:p>
          <w:p w14:paraId="0E0B78A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sociali, ha massimo rispetto delle attrezzature e dell’ambiente scolastico.</w:t>
            </w:r>
          </w:p>
          <w:p w14:paraId="69212E4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Si attiene in modo esemplare al Regolamento d’Istituto e il Patto di Corresponsabilità. Manifesta una condotta inappuntabile sotto il profilo didattico e comportamentale, anche durante le uscite didattiche.</w:t>
            </w:r>
          </w:p>
          <w:p w14:paraId="38F96B2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ha a suo carico provvedimenti disciplinari.</w:t>
            </w:r>
          </w:p>
        </w:tc>
      </w:tr>
      <w:tr w:rsidR="00965F3C" w:rsidRPr="006503AD" w14:paraId="77FC3FEA" w14:textId="77777777" w:rsidTr="00487626">
        <w:tc>
          <w:tcPr>
            <w:tcW w:w="562" w:type="dxa"/>
          </w:tcPr>
          <w:p w14:paraId="6E4B320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38" w:type="dxa"/>
          </w:tcPr>
          <w:p w14:paraId="55CBF40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compagni, nel riconoscimento delle differenze individuali.</w:t>
            </w:r>
          </w:p>
          <w:p w14:paraId="0C5D087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 e ha un atteggiamento consapevole nell’uso delle attrezzature e dell’ambiente scolastico.</w:t>
            </w:r>
          </w:p>
          <w:p w14:paraId="681A438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non ha a suo carico provvedimenti disciplinari.</w:t>
            </w:r>
          </w:p>
          <w:p w14:paraId="529D4F69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965F3C" w:rsidRPr="006503AD" w14:paraId="7380ED88" w14:textId="77777777" w:rsidTr="00487626">
        <w:tc>
          <w:tcPr>
            <w:tcW w:w="562" w:type="dxa"/>
          </w:tcPr>
          <w:p w14:paraId="232CECD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38" w:type="dxa"/>
          </w:tcPr>
          <w:p w14:paraId="0D87DA0B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 e rispetta gli altri ed i loro diritti.</w:t>
            </w:r>
          </w:p>
          <w:p w14:paraId="2FC47FD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sempre dimostra un atteggiamento attento alle attrezzature e all’ambiente scolastico.</w:t>
            </w:r>
          </w:p>
          <w:p w14:paraId="2069E6A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ma talvolta riceve richiami e rimproveri verbali.</w:t>
            </w:r>
          </w:p>
          <w:p w14:paraId="19C346D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965F3C" w:rsidRPr="006503AD" w14:paraId="07C47913" w14:textId="77777777" w:rsidTr="00487626">
        <w:tc>
          <w:tcPr>
            <w:tcW w:w="562" w:type="dxa"/>
          </w:tcPr>
          <w:p w14:paraId="3425754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38" w:type="dxa"/>
          </w:tcPr>
          <w:p w14:paraId="1C116D8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è sempre corretto nei confronti di adulti e compagni e a volte mantiene atteggiamenti poco rispettosi degli altri e dei loro diritti.</w:t>
            </w:r>
          </w:p>
          <w:p w14:paraId="63A39F1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adeguato il materiale e le attrezzature dell’ambiente scolastico.</w:t>
            </w:r>
          </w:p>
          <w:p w14:paraId="171C4241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rispetta con puntualità il Regolamento d’Istituto e il Patto di Corresponsabilità, riceve frequenti richiami e rimproveri verbali e ha ricevuto annotazioni di modesta gravità (fino a 3).</w:t>
            </w:r>
          </w:p>
          <w:p w14:paraId="322670D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non sempre corretto anche durante le uscite didattiche.</w:t>
            </w:r>
          </w:p>
        </w:tc>
      </w:tr>
      <w:tr w:rsidR="00965F3C" w:rsidRPr="006503AD" w14:paraId="44C6F963" w14:textId="77777777" w:rsidTr="00487626">
        <w:tc>
          <w:tcPr>
            <w:tcW w:w="562" w:type="dxa"/>
          </w:tcPr>
          <w:p w14:paraId="1765768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38" w:type="dxa"/>
          </w:tcPr>
          <w:p w14:paraId="2A806AA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poco corretto nei confronti di adulti e compagni e assume atteggiamenti poco rispettosi degli altri e dei loro diritti (disturbo frequente delle lezioni, spostamenti non autorizzati in aula e ingiustificate uscite dalla stessa).</w:t>
            </w:r>
          </w:p>
          <w:p w14:paraId="1B88C4E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sempre rispettoso il materiale e le attrezzature dell’ambiente scolastico.</w:t>
            </w:r>
          </w:p>
          <w:p w14:paraId="68F61D1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a suo carico episodi di inosservanza del regolamento d’istituto, con conseguenti note disciplinari (fino a 5).</w:t>
            </w:r>
          </w:p>
        </w:tc>
      </w:tr>
      <w:tr w:rsidR="00965F3C" w:rsidRPr="006503AD" w14:paraId="40EC481B" w14:textId="77777777" w:rsidTr="00487626">
        <w:tc>
          <w:tcPr>
            <w:tcW w:w="562" w:type="dxa"/>
          </w:tcPr>
          <w:p w14:paraId="205A126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38" w:type="dxa"/>
          </w:tcPr>
          <w:p w14:paraId="3A7FA45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un comportamento irrispettoso ed arrogante nei confronti di adulti e compagni; assume atteggiamenti del tutto irrispettosi degli altri e dei loro diritti (disturbo frequente delle lezioni, spostamenti non autorizzati in aula e ingiustificate uscite dalla stessa).</w:t>
            </w:r>
          </w:p>
          <w:p w14:paraId="4DCFC78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trascurato e irresponsabile il materiale e le attrezzature dell’ambiente scolastico; ha apportato intenzionalmente danni a locali, strutture, arredi.</w:t>
            </w:r>
          </w:p>
          <w:p w14:paraId="3725D1BE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Viola costantemente il Regolamento di Istituto e il Patto di Corresponsabilità; viene sanzionato con annotazioni e provvedimenti disciplinari (più di 5), poiché è stato protagonista di episodi che hanno turbato il regolare svolgimento della vita scolastica, anche durante le uscite didattiche.</w:t>
            </w:r>
          </w:p>
        </w:tc>
      </w:tr>
    </w:tbl>
    <w:p w14:paraId="439704BB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139D5A5F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AUTONOMIA E RESPONSABILITÀ</w:t>
      </w:r>
    </w:p>
    <w:p w14:paraId="16A09939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3" w:type="dxa"/>
        <w:tblLayout w:type="fixed"/>
        <w:tblLook w:val="04A0" w:firstRow="1" w:lastRow="0" w:firstColumn="1" w:lastColumn="0" w:noHBand="0" w:noVBand="1"/>
      </w:tblPr>
      <w:tblGrid>
        <w:gridCol w:w="506"/>
        <w:gridCol w:w="9667"/>
      </w:tblGrid>
      <w:tr w:rsidR="00965F3C" w:rsidRPr="006503AD" w14:paraId="238465D2" w14:textId="77777777" w:rsidTr="00487626">
        <w:tc>
          <w:tcPr>
            <w:tcW w:w="506" w:type="dxa"/>
          </w:tcPr>
          <w:p w14:paraId="2A22E7B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67" w:type="dxa"/>
          </w:tcPr>
          <w:p w14:paraId="1820205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ottimo grado di autonomia e un forte senso di responsabilità con piena consapevolezza del proprio ruolo.</w:t>
            </w:r>
          </w:p>
        </w:tc>
      </w:tr>
      <w:tr w:rsidR="00965F3C" w:rsidRPr="006503AD" w14:paraId="691597E1" w14:textId="77777777" w:rsidTr="00487626">
        <w:tc>
          <w:tcPr>
            <w:tcW w:w="506" w:type="dxa"/>
          </w:tcPr>
          <w:p w14:paraId="2942EB1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67" w:type="dxa"/>
          </w:tcPr>
          <w:p w14:paraId="0741242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buon grado di autonomia e responsabilità.</w:t>
            </w:r>
          </w:p>
        </w:tc>
      </w:tr>
      <w:tr w:rsidR="00965F3C" w:rsidRPr="006503AD" w14:paraId="7FE631BC" w14:textId="77777777" w:rsidTr="00487626">
        <w:tc>
          <w:tcPr>
            <w:tcW w:w="506" w:type="dxa"/>
          </w:tcPr>
          <w:p w14:paraId="7C70822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67" w:type="dxa"/>
          </w:tcPr>
          <w:p w14:paraId="033E163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discreto grado di autonomia e responsabilità.</w:t>
            </w:r>
          </w:p>
        </w:tc>
      </w:tr>
      <w:tr w:rsidR="00965F3C" w:rsidRPr="006503AD" w14:paraId="7EDE67A5" w14:textId="77777777" w:rsidTr="00487626">
        <w:tc>
          <w:tcPr>
            <w:tcW w:w="506" w:type="dxa"/>
          </w:tcPr>
          <w:p w14:paraId="3D0EF4A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67" w:type="dxa"/>
          </w:tcPr>
          <w:p w14:paraId="01CBB4A9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un livello di autonomia più che sufficiente e appare poco responsabile rispetto ai suoi doveri scolastici.</w:t>
            </w:r>
          </w:p>
        </w:tc>
      </w:tr>
      <w:tr w:rsidR="00965F3C" w:rsidRPr="006503AD" w14:paraId="13718989" w14:textId="77777777" w:rsidTr="00487626">
        <w:tc>
          <w:tcPr>
            <w:tcW w:w="506" w:type="dxa"/>
          </w:tcPr>
          <w:p w14:paraId="353B243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67" w:type="dxa"/>
          </w:tcPr>
          <w:p w14:paraId="38EA66AB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sufficiente autonomia e appare poco responsabile rispetto ai suoi doveri scolastici.</w:t>
            </w:r>
          </w:p>
        </w:tc>
      </w:tr>
      <w:tr w:rsidR="00965F3C" w:rsidRPr="006503AD" w14:paraId="46A1A7AA" w14:textId="77777777" w:rsidTr="00487626">
        <w:tc>
          <w:tcPr>
            <w:tcW w:w="506" w:type="dxa"/>
          </w:tcPr>
          <w:p w14:paraId="05B6175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67" w:type="dxa"/>
          </w:tcPr>
          <w:p w14:paraId="35A99AB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Appare scarsamente autonomo e irresponsabile rispetto ai suoi doveri scolastici.</w:t>
            </w:r>
          </w:p>
        </w:tc>
      </w:tr>
    </w:tbl>
    <w:p w14:paraId="42A9F348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0CE6F8C9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13E2F284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FREQUENZA</w:t>
      </w:r>
    </w:p>
    <w:p w14:paraId="047E6DFA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05" w:type="dxa"/>
        <w:tblLayout w:type="fixed"/>
        <w:tblLook w:val="04A0" w:firstRow="1" w:lastRow="0" w:firstColumn="1" w:lastColumn="0" w:noHBand="0" w:noVBand="1"/>
      </w:tblPr>
      <w:tblGrid>
        <w:gridCol w:w="478"/>
        <w:gridCol w:w="9627"/>
      </w:tblGrid>
      <w:tr w:rsidR="00965F3C" w:rsidRPr="006503AD" w14:paraId="6588DDDD" w14:textId="77777777" w:rsidTr="00487626">
        <w:trPr>
          <w:trHeight w:val="247"/>
        </w:trPr>
        <w:tc>
          <w:tcPr>
            <w:tcW w:w="478" w:type="dxa"/>
          </w:tcPr>
          <w:p w14:paraId="014DAFE5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27" w:type="dxa"/>
          </w:tcPr>
          <w:p w14:paraId="1C618DC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assiduità le lezioni, dimostrando interesse per il lavoro disciplinare. (Assenze fino al 5%)</w:t>
            </w:r>
          </w:p>
        </w:tc>
      </w:tr>
      <w:tr w:rsidR="00965F3C" w:rsidRPr="006503AD" w14:paraId="1731CFC0" w14:textId="77777777" w:rsidTr="00487626">
        <w:trPr>
          <w:trHeight w:val="247"/>
        </w:trPr>
        <w:tc>
          <w:tcPr>
            <w:tcW w:w="478" w:type="dxa"/>
          </w:tcPr>
          <w:p w14:paraId="4EB4531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27" w:type="dxa"/>
          </w:tcPr>
          <w:p w14:paraId="76E3AB5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regolarità le lezioni. (Assenze fino al 10%)</w:t>
            </w:r>
          </w:p>
        </w:tc>
      </w:tr>
      <w:tr w:rsidR="00965F3C" w:rsidRPr="006503AD" w14:paraId="2B122D73" w14:textId="77777777" w:rsidTr="00487626">
        <w:trPr>
          <w:trHeight w:val="247"/>
        </w:trPr>
        <w:tc>
          <w:tcPr>
            <w:tcW w:w="478" w:type="dxa"/>
          </w:tcPr>
          <w:p w14:paraId="6CFBBECE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27" w:type="dxa"/>
          </w:tcPr>
          <w:p w14:paraId="10D3DEAC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abbastanza regolarmente le lezioni. (Assenze fino al 15%)</w:t>
            </w:r>
          </w:p>
        </w:tc>
      </w:tr>
      <w:tr w:rsidR="00965F3C" w:rsidRPr="006503AD" w14:paraId="07EA6FFB" w14:textId="77777777" w:rsidTr="00487626">
        <w:trPr>
          <w:trHeight w:val="261"/>
        </w:trPr>
        <w:tc>
          <w:tcPr>
            <w:tcW w:w="478" w:type="dxa"/>
          </w:tcPr>
          <w:p w14:paraId="73665AC2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27" w:type="dxa"/>
          </w:tcPr>
          <w:p w14:paraId="38B4B75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cospicuo numero di assenze. (Assenze fino al 20%)</w:t>
            </w:r>
          </w:p>
        </w:tc>
      </w:tr>
      <w:tr w:rsidR="00965F3C" w:rsidRPr="006503AD" w14:paraId="4B417346" w14:textId="77777777" w:rsidTr="00487626">
        <w:trPr>
          <w:trHeight w:val="247"/>
        </w:trPr>
        <w:tc>
          <w:tcPr>
            <w:tcW w:w="478" w:type="dxa"/>
          </w:tcPr>
          <w:p w14:paraId="47D6AED3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27" w:type="dxa"/>
          </w:tcPr>
          <w:p w14:paraId="11FDA8C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numerose e ripetute assenze. (Assenze fino il 25%)</w:t>
            </w:r>
          </w:p>
        </w:tc>
      </w:tr>
      <w:tr w:rsidR="00965F3C" w:rsidRPr="006503AD" w14:paraId="48A48585" w14:textId="77777777" w:rsidTr="00487626">
        <w:trPr>
          <w:trHeight w:val="247"/>
        </w:trPr>
        <w:tc>
          <w:tcPr>
            <w:tcW w:w="478" w:type="dxa"/>
          </w:tcPr>
          <w:p w14:paraId="28F0241D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27" w:type="dxa"/>
          </w:tcPr>
          <w:p w14:paraId="1FA644A7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eccessivo numero di assenze. (Assenze oltre il 25%)</w:t>
            </w:r>
          </w:p>
        </w:tc>
      </w:tr>
    </w:tbl>
    <w:p w14:paraId="6AA32AC3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10AC66D1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40F10996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7A099907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5D40A411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13E30A34" w14:textId="77777777" w:rsidR="00965F3C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080B2132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IMPEGNI SCOLASTICI</w:t>
      </w:r>
    </w:p>
    <w:p w14:paraId="2E052666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7" w:type="dxa"/>
        <w:tblLayout w:type="fixed"/>
        <w:tblLook w:val="04A0" w:firstRow="1" w:lastRow="0" w:firstColumn="1" w:lastColumn="0" w:noHBand="0" w:noVBand="1"/>
      </w:tblPr>
      <w:tblGrid>
        <w:gridCol w:w="483"/>
        <w:gridCol w:w="9694"/>
      </w:tblGrid>
      <w:tr w:rsidR="00965F3C" w:rsidRPr="006503AD" w14:paraId="7F18CE7F" w14:textId="77777777" w:rsidTr="00487626">
        <w:trPr>
          <w:trHeight w:val="247"/>
        </w:trPr>
        <w:tc>
          <w:tcPr>
            <w:tcW w:w="483" w:type="dxa"/>
          </w:tcPr>
          <w:p w14:paraId="169EE97B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94" w:type="dxa"/>
          </w:tcPr>
          <w:p w14:paraId="696FBFA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in modo puntuale e costante ed è sempre munito del materiale necessario.</w:t>
            </w:r>
          </w:p>
        </w:tc>
      </w:tr>
      <w:tr w:rsidR="00965F3C" w:rsidRPr="006503AD" w14:paraId="68862537" w14:textId="77777777" w:rsidTr="00487626">
        <w:trPr>
          <w:trHeight w:val="247"/>
        </w:trPr>
        <w:tc>
          <w:tcPr>
            <w:tcW w:w="483" w:type="dxa"/>
          </w:tcPr>
          <w:p w14:paraId="75B6D3F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94" w:type="dxa"/>
          </w:tcPr>
          <w:p w14:paraId="01EFD33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ed è sempre munito del materiale necessario.</w:t>
            </w:r>
          </w:p>
        </w:tc>
      </w:tr>
      <w:tr w:rsidR="00965F3C" w:rsidRPr="006503AD" w14:paraId="5F513E7A" w14:textId="77777777" w:rsidTr="00487626">
        <w:trPr>
          <w:trHeight w:val="247"/>
        </w:trPr>
        <w:tc>
          <w:tcPr>
            <w:tcW w:w="483" w:type="dxa"/>
          </w:tcPr>
          <w:p w14:paraId="7D4E9914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94" w:type="dxa"/>
          </w:tcPr>
          <w:p w14:paraId="4B538CE6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Nella maggioranza dei casi rispetta le consegne ed è solitamente munito del materiale necessario.</w:t>
            </w:r>
          </w:p>
        </w:tc>
      </w:tr>
      <w:tr w:rsidR="00965F3C" w:rsidRPr="006503AD" w14:paraId="347074CE" w14:textId="77777777" w:rsidTr="00487626">
        <w:trPr>
          <w:trHeight w:val="261"/>
        </w:trPr>
        <w:tc>
          <w:tcPr>
            <w:tcW w:w="483" w:type="dxa"/>
          </w:tcPr>
          <w:p w14:paraId="4AD6AFE0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94" w:type="dxa"/>
          </w:tcPr>
          <w:p w14:paraId="2926113F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Talvolta non rispetta le consegne e non è munito del materiale necessario.</w:t>
            </w:r>
          </w:p>
        </w:tc>
      </w:tr>
      <w:tr w:rsidR="00965F3C" w:rsidRPr="006503AD" w14:paraId="1F96AA54" w14:textId="77777777" w:rsidTr="00487626">
        <w:trPr>
          <w:trHeight w:val="247"/>
        </w:trPr>
        <w:tc>
          <w:tcPr>
            <w:tcW w:w="483" w:type="dxa"/>
          </w:tcPr>
          <w:p w14:paraId="593DD149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94" w:type="dxa"/>
          </w:tcPr>
          <w:p w14:paraId="3392BE2E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Spesso non svolge i compiti assegnati e non è munito del materiale necessario.</w:t>
            </w:r>
          </w:p>
        </w:tc>
      </w:tr>
      <w:tr w:rsidR="00965F3C" w:rsidRPr="006503AD" w14:paraId="578E9376" w14:textId="77777777" w:rsidTr="00487626">
        <w:trPr>
          <w:trHeight w:val="247"/>
        </w:trPr>
        <w:tc>
          <w:tcPr>
            <w:tcW w:w="483" w:type="dxa"/>
          </w:tcPr>
          <w:p w14:paraId="72111428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94" w:type="dxa"/>
          </w:tcPr>
          <w:p w14:paraId="143F32DA" w14:textId="77777777" w:rsidR="00965F3C" w:rsidRPr="006503AD" w:rsidRDefault="00965F3C" w:rsidP="00487626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svolge i compiti assegnati con regolarità e spesso non è munito del materiale necessario.</w:t>
            </w:r>
          </w:p>
        </w:tc>
      </w:tr>
    </w:tbl>
    <w:p w14:paraId="13BBED89" w14:textId="77777777" w:rsidR="00965F3C" w:rsidRPr="006503AD" w:rsidRDefault="00965F3C" w:rsidP="00965F3C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  <w:t>Il voto del comportamento risulterà dalla media dei voti dei singoli indicatori.</w:t>
      </w:r>
    </w:p>
    <w:p w14:paraId="7FB1EF22" w14:textId="012DD427" w:rsidR="0069105E" w:rsidRDefault="0069105E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sectPr w:rsidR="0069105E" w:rsidSect="00386D35">
      <w:headerReference w:type="default" r:id="rId12"/>
      <w:footerReference w:type="even" r:id="rId13"/>
      <w:footerReference w:type="default" r:id="rId14"/>
      <w:pgSz w:w="11906" w:h="16838"/>
      <w:pgMar w:top="1417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212A1" w14:textId="77777777" w:rsidR="00CB7532" w:rsidRDefault="00CB7532">
      <w:r>
        <w:separator/>
      </w:r>
    </w:p>
  </w:endnote>
  <w:endnote w:type="continuationSeparator" w:id="0">
    <w:p w14:paraId="3DBB4494" w14:textId="77777777" w:rsidR="00CB7532" w:rsidRDefault="00CB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0564" w14:textId="77777777" w:rsidR="00386D35" w:rsidRDefault="00386D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EEB97BA" w14:textId="77777777" w:rsidR="00386D35" w:rsidRDefault="00386D3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5729" w14:textId="77777777" w:rsidR="00386D35" w:rsidRPr="00F208B2" w:rsidRDefault="00386D35" w:rsidP="00F208B2">
    <w:pPr>
      <w:pStyle w:val="Pidipagin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CAFB" w14:textId="77777777" w:rsidR="00CB7532" w:rsidRDefault="00CB7532">
      <w:r>
        <w:separator/>
      </w:r>
    </w:p>
  </w:footnote>
  <w:footnote w:type="continuationSeparator" w:id="0">
    <w:p w14:paraId="34EB71F4" w14:textId="77777777" w:rsidR="00CB7532" w:rsidRDefault="00CB7532">
      <w:r>
        <w:continuationSeparator/>
      </w:r>
    </w:p>
  </w:footnote>
  <w:footnote w:id="1">
    <w:p w14:paraId="34397516" w14:textId="77777777" w:rsidR="00386D35" w:rsidRDefault="00386D35" w:rsidP="00BA7549">
      <w:pPr>
        <w:pStyle w:val="NormaleWeb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 w:rsidRPr="0006512C">
        <w:rPr>
          <w:rStyle w:val="Rimandonotaapidipagina"/>
          <w:rFonts w:ascii="Verdana" w:hAnsi="Verdana"/>
          <w:sz w:val="16"/>
          <w:szCs w:val="16"/>
        </w:rPr>
        <w:footnoteRef/>
      </w:r>
      <w:r w:rsidRPr="0006512C">
        <w:t xml:space="preserve"> </w:t>
      </w:r>
      <w:r w:rsidRPr="0006512C">
        <w:rPr>
          <w:rFonts w:ascii="Verdana" w:hAnsi="Verdana"/>
          <w:color w:val="000000"/>
          <w:sz w:val="16"/>
          <w:szCs w:val="16"/>
        </w:rPr>
        <w:t>I</w:t>
      </w:r>
      <w:r>
        <w:rPr>
          <w:rFonts w:ascii="Verdana" w:hAnsi="Verdana"/>
          <w:color w:val="000000"/>
          <w:sz w:val="16"/>
          <w:szCs w:val="16"/>
        </w:rPr>
        <w:t xml:space="preserve">ndicare: LIVELLI DI APPRENDIMENTO RAGGIUNTI </w:t>
      </w:r>
      <w:r>
        <w:rPr>
          <w:rFonts w:ascii="Verdana" w:hAnsi="Verdana"/>
          <w:color w:val="000000"/>
          <w:sz w:val="14"/>
          <w:szCs w:val="14"/>
        </w:rPr>
        <w:t xml:space="preserve">(es. Livello eterogeneo/omogeneo/adeguato alle richieste…..) </w:t>
      </w:r>
      <w:r>
        <w:rPr>
          <w:rFonts w:ascii="Verdana" w:hAnsi="Verdana"/>
          <w:color w:val="000000"/>
          <w:sz w:val="16"/>
          <w:szCs w:val="16"/>
        </w:rPr>
        <w:t xml:space="preserve">– RITMI DI LAVORO </w:t>
      </w:r>
      <w:r>
        <w:rPr>
          <w:rFonts w:ascii="Verdana" w:hAnsi="Verdana"/>
          <w:color w:val="000000"/>
          <w:sz w:val="14"/>
          <w:szCs w:val="14"/>
        </w:rPr>
        <w:t xml:space="preserve">(es. Costanti, rallentati, corrispondenti alla programmazione…..) </w:t>
      </w:r>
      <w:r>
        <w:rPr>
          <w:rFonts w:ascii="Verdana" w:hAnsi="Verdana"/>
          <w:color w:val="000000"/>
          <w:sz w:val="16"/>
          <w:szCs w:val="16"/>
        </w:rPr>
        <w:t xml:space="preserve">– MODALITÀ DI APPROCCIO ALLA DISCIPLINA </w:t>
      </w:r>
      <w:r>
        <w:rPr>
          <w:rFonts w:ascii="Verdana" w:hAnsi="Verdana"/>
          <w:color w:val="000000"/>
          <w:sz w:val="14"/>
          <w:szCs w:val="14"/>
        </w:rPr>
        <w:t xml:space="preserve">(es. metodo induttivo/deduttivo….) </w:t>
      </w:r>
      <w:r w:rsidRPr="0006512C">
        <w:rPr>
          <w:rFonts w:ascii="Verdana" w:hAnsi="Verdana"/>
          <w:color w:val="000000"/>
          <w:sz w:val="16"/>
          <w:szCs w:val="16"/>
          <w:u w:val="single"/>
        </w:rPr>
        <w:t>–</w:t>
      </w:r>
      <w:r>
        <w:rPr>
          <w:rFonts w:ascii="Verdana" w:hAnsi="Verdana"/>
          <w:color w:val="000000"/>
          <w:sz w:val="16"/>
          <w:szCs w:val="16"/>
        </w:rPr>
        <w:t xml:space="preserve"> ASSIMILAZIONE DEI CONTENUTI </w:t>
      </w:r>
      <w:r>
        <w:rPr>
          <w:rFonts w:ascii="Verdana" w:hAnsi="Verdana"/>
          <w:color w:val="000000"/>
          <w:sz w:val="14"/>
          <w:szCs w:val="14"/>
        </w:rPr>
        <w:t xml:space="preserve">(es. Propria/Autonoma/Graduale/Parziale…..) </w:t>
      </w:r>
      <w:r>
        <w:rPr>
          <w:rFonts w:ascii="Verdana" w:hAnsi="Verdana"/>
          <w:color w:val="000000"/>
          <w:sz w:val="16"/>
          <w:szCs w:val="16"/>
        </w:rPr>
        <w:t xml:space="preserve">– ACQUISIZIONE DI CAPACITÀ E LESSICO SPECIFICO (COMPRENSIONE E PRODUZIONE DI MESSAGGI ORALI E SCRITTI) </w:t>
      </w:r>
      <w:r>
        <w:rPr>
          <w:rFonts w:ascii="Verdana" w:hAnsi="Verdana"/>
          <w:color w:val="000000"/>
          <w:sz w:val="14"/>
          <w:szCs w:val="14"/>
        </w:rPr>
        <w:t xml:space="preserve">(es. Consapevolezza metacognitiva, Adeguata/ In fase di acquisizione….) – </w:t>
      </w:r>
      <w:r>
        <w:rPr>
          <w:rFonts w:ascii="Verdana" w:hAnsi="Verdana"/>
          <w:color w:val="000000"/>
          <w:sz w:val="16"/>
          <w:szCs w:val="16"/>
        </w:rPr>
        <w:t xml:space="preserve">RISULTATI OTTENUTI </w:t>
      </w:r>
      <w:r>
        <w:rPr>
          <w:rFonts w:ascii="Verdana" w:hAnsi="Verdana"/>
          <w:color w:val="000000"/>
          <w:sz w:val="14"/>
          <w:szCs w:val="14"/>
        </w:rPr>
        <w:t>(es. Soddisfacenti/Da potenziare….)</w:t>
      </w:r>
    </w:p>
    <w:p w14:paraId="384B23A5" w14:textId="77777777" w:rsidR="0044102E" w:rsidRDefault="00386D35" w:rsidP="0044102E">
      <w:pPr>
        <w:pStyle w:val="Normale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 w:rsidRPr="0006512C">
        <w:rPr>
          <w:rStyle w:val="Rimandonotaapidipagina"/>
          <w:rFonts w:ascii="Verdana" w:hAnsi="Verdana"/>
          <w:sz w:val="16"/>
          <w:szCs w:val="16"/>
        </w:rPr>
        <w:t>2</w:t>
      </w:r>
      <w:r>
        <w:rPr>
          <w:rStyle w:val="Rimandonotaapidipagina"/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Indicare:</w:t>
      </w:r>
      <w:r w:rsidR="004F0CE2" w:rsidRPr="004F0CE2">
        <w:t xml:space="preserve"> </w:t>
      </w:r>
      <w:r w:rsidR="004F0CE2" w:rsidRPr="004F0CE2">
        <w:rPr>
          <w:rFonts w:ascii="Verdana" w:hAnsi="Verdana"/>
          <w:color w:val="000000"/>
          <w:sz w:val="16"/>
          <w:szCs w:val="16"/>
        </w:rPr>
        <w:t>CONVIVENZA CIVILE E RISPETTO DELLE REGOLE –COLLABORAZIONE -SENSO DI RESPONSABILI</w:t>
      </w:r>
      <w:r w:rsidR="004F0CE2">
        <w:rPr>
          <w:rFonts w:ascii="Verdana" w:hAnsi="Verdana"/>
          <w:color w:val="000000"/>
          <w:sz w:val="16"/>
          <w:szCs w:val="16"/>
        </w:rPr>
        <w:t>TÀ E PARTECIPAZIONE - FREQUENZA</w:t>
      </w:r>
      <w:r>
        <w:rPr>
          <w:rFonts w:ascii="Verdana" w:hAnsi="Verdana"/>
          <w:color w:val="000000"/>
          <w:sz w:val="14"/>
          <w:szCs w:val="14"/>
        </w:rPr>
        <w:t> </w:t>
      </w:r>
    </w:p>
    <w:p w14:paraId="4D7D441D" w14:textId="35A34B88" w:rsidR="00386D35" w:rsidRPr="0006512C" w:rsidRDefault="00386D35" w:rsidP="0044102E">
      <w:pPr>
        <w:pStyle w:val="Normale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*Si faccia riferimento agli indicatori del comportamento in allegato (</w:t>
      </w:r>
      <w:proofErr w:type="spellStart"/>
      <w:r>
        <w:rPr>
          <w:rFonts w:ascii="Verdana" w:hAnsi="Verdana"/>
          <w:color w:val="000000"/>
          <w:sz w:val="14"/>
          <w:szCs w:val="14"/>
        </w:rPr>
        <w:t>all</w:t>
      </w:r>
      <w:proofErr w:type="spellEnd"/>
      <w:r>
        <w:rPr>
          <w:rFonts w:ascii="Verdana" w:hAnsi="Verdana"/>
          <w:color w:val="000000"/>
          <w:sz w:val="14"/>
          <w:szCs w:val="14"/>
        </w:rPr>
        <w:t>. n°1)</w:t>
      </w:r>
    </w:p>
    <w:p w14:paraId="59AAF2BC" w14:textId="77777777" w:rsidR="00386D35" w:rsidRPr="007943C8" w:rsidRDefault="00386D35" w:rsidP="00BA7549">
      <w:pPr>
        <w:pStyle w:val="Pidipagina"/>
        <w:tabs>
          <w:tab w:val="clear" w:pos="4819"/>
          <w:tab w:val="clear" w:pos="9638"/>
          <w:tab w:val="left" w:pos="1245"/>
        </w:tabs>
        <w:ind w:right="360"/>
        <w:rPr>
          <w:rFonts w:ascii="Verdana" w:hAnsi="Verdana"/>
        </w:rPr>
      </w:pPr>
    </w:p>
    <w:p w14:paraId="0E2F0D36" w14:textId="77777777" w:rsidR="00386D35" w:rsidRPr="00CF09CD" w:rsidRDefault="00386D35" w:rsidP="0006512C">
      <w:pPr>
        <w:pStyle w:val="NormaleWeb"/>
        <w:spacing w:before="0" w:beforeAutospacing="0" w:after="0" w:afterAutospacing="0"/>
        <w:jc w:val="both"/>
        <w:rPr>
          <w:rFonts w:ascii="Verdana" w:hAnsi="Verdana"/>
          <w:sz w:val="16"/>
          <w:szCs w:val="16"/>
          <w:highlight w:val="yellow"/>
        </w:rPr>
      </w:pPr>
    </w:p>
  </w:footnote>
  <w:footnote w:id="2">
    <w:p w14:paraId="3E1A8E35" w14:textId="77777777" w:rsidR="00386D35" w:rsidRPr="00FC0BB7" w:rsidRDefault="00386D35" w:rsidP="009C0B75">
      <w:pPr>
        <w:spacing w:line="276" w:lineRule="auto"/>
        <w:jc w:val="both"/>
        <w:rPr>
          <w:rFonts w:ascii="Verdana" w:hAnsi="Verdana"/>
          <w:sz w:val="16"/>
          <w:szCs w:val="16"/>
        </w:rPr>
      </w:pPr>
    </w:p>
  </w:footnote>
  <w:footnote w:id="3">
    <w:p w14:paraId="1BCE6CEF" w14:textId="77777777" w:rsidR="00386D35" w:rsidRPr="001511BE" w:rsidRDefault="00386D35" w:rsidP="009579CD">
      <w:pPr>
        <w:pStyle w:val="NormaleWeb"/>
        <w:spacing w:before="0" w:beforeAutospacing="0" w:after="0" w:afterAutospacing="0"/>
        <w:ind w:right="-142"/>
        <w:jc w:val="both"/>
        <w:rPr>
          <w:rFonts w:ascii="Verdana" w:hAnsi="Verdana"/>
          <w:sz w:val="18"/>
          <w:szCs w:val="18"/>
        </w:rPr>
      </w:pPr>
      <w:r w:rsidRPr="00C32803">
        <w:rPr>
          <w:rStyle w:val="Rimandonotaapidipagina"/>
          <w:rFonts w:ascii="Verdana" w:hAnsi="Verdana"/>
          <w:sz w:val="16"/>
          <w:szCs w:val="16"/>
        </w:rPr>
        <w:footnoteRef/>
      </w:r>
      <w:r w:rsidRPr="00C32803">
        <w:rPr>
          <w:rFonts w:ascii="Verdana" w:hAnsi="Verdana"/>
          <w:sz w:val="16"/>
          <w:szCs w:val="16"/>
        </w:rPr>
        <w:t xml:space="preserve"> </w:t>
      </w:r>
      <w:r>
        <w:rPr>
          <w:rFonts w:ascii="Cambria" w:hAnsi="Cambria"/>
          <w:b/>
          <w:bCs/>
          <w:color w:val="000000"/>
          <w:sz w:val="20"/>
          <w:szCs w:val="20"/>
        </w:rPr>
        <w:t>*</w:t>
      </w:r>
      <w:r w:rsidRPr="001511BE">
        <w:rPr>
          <w:rFonts w:ascii="Verdana" w:hAnsi="Verdana"/>
          <w:sz w:val="18"/>
          <w:szCs w:val="18"/>
        </w:rPr>
        <w:t xml:space="preserve">Legenda Motivazione: 1. BES (Legge 104/1992 – H); 2. BES (Legge 170/2010 – DSA); 3. Altri BES (C.M. 27/12/2012 Svantaggio socio-economico, linguistico e culturale); 4. Alunni in fase di osservazione/valutazione presso la ASL o ente parificato/qualificato </w:t>
      </w:r>
    </w:p>
    <w:p w14:paraId="5935D2F5" w14:textId="77777777" w:rsidR="00386D35" w:rsidRPr="001511BE" w:rsidRDefault="00386D35" w:rsidP="009579CD">
      <w:pPr>
        <w:pStyle w:val="NormaleWeb"/>
        <w:spacing w:before="0" w:beforeAutospacing="0" w:after="0" w:afterAutospacing="0"/>
        <w:ind w:right="-142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 xml:space="preserve">**Legenda presumibili cause per Altri </w:t>
      </w:r>
      <w:proofErr w:type="spellStart"/>
      <w:r w:rsidRPr="001511BE">
        <w:rPr>
          <w:rFonts w:ascii="Verdana" w:hAnsi="Verdana"/>
          <w:sz w:val="18"/>
          <w:szCs w:val="18"/>
        </w:rPr>
        <w:t>Bes</w:t>
      </w:r>
      <w:proofErr w:type="spellEnd"/>
      <w:r w:rsidRPr="001511BE">
        <w:rPr>
          <w:rFonts w:ascii="Verdana" w:hAnsi="Verdana"/>
          <w:sz w:val="18"/>
          <w:szCs w:val="18"/>
        </w:rPr>
        <w:t xml:space="preserve">: 1. Scarsa motivazione allo studio; 2. Tempi dilatati di apprendimento; 3. Difficoltà relazionali con coetanei /o adulti; 4. Motivi di salute. 5. Situazione familiare complessa. </w:t>
      </w:r>
    </w:p>
    <w:p w14:paraId="00EADB72" w14:textId="77777777" w:rsidR="00386D35" w:rsidRPr="00C32803" w:rsidRDefault="00386D35" w:rsidP="009579CD">
      <w:pPr>
        <w:ind w:right="-142"/>
        <w:jc w:val="both"/>
        <w:rPr>
          <w:rFonts w:ascii="Verdana" w:hAnsi="Verdana"/>
          <w:sz w:val="16"/>
          <w:szCs w:val="16"/>
        </w:rPr>
      </w:pPr>
    </w:p>
    <w:p w14:paraId="4CF1611B" w14:textId="77777777" w:rsidR="00386D35" w:rsidRDefault="00386D35" w:rsidP="008E100C">
      <w:pPr>
        <w:pStyle w:val="Testonotaapidipagina"/>
      </w:pPr>
    </w:p>
  </w:footnote>
  <w:footnote w:id="4">
    <w:p w14:paraId="63272798" w14:textId="77777777" w:rsidR="00386D35" w:rsidRDefault="00386D35">
      <w:pPr>
        <w:pStyle w:val="Testonotaapidipagina"/>
      </w:pPr>
      <w:r w:rsidRPr="00C50F10">
        <w:rPr>
          <w:rStyle w:val="Rimandonotaapidipagina"/>
          <w:rFonts w:ascii="Verdana" w:hAnsi="Verdana"/>
          <w:sz w:val="16"/>
        </w:rPr>
        <w:footnoteRef/>
      </w:r>
      <w:r w:rsidRPr="00C50F10">
        <w:rPr>
          <w:rFonts w:ascii="Verdana" w:hAnsi="Verdana"/>
          <w:sz w:val="16"/>
        </w:rPr>
        <w:t xml:space="preserve"> Indicare se </w:t>
      </w:r>
      <w:r w:rsidRPr="00745F40">
        <w:rPr>
          <w:rFonts w:ascii="Verdana" w:hAnsi="Verdana"/>
          <w:i/>
          <w:sz w:val="16"/>
        </w:rPr>
        <w:t>curriculare</w:t>
      </w:r>
      <w:r w:rsidRPr="00C50F10">
        <w:rPr>
          <w:rFonts w:ascii="Verdana" w:hAnsi="Verdana"/>
          <w:sz w:val="16"/>
        </w:rPr>
        <w:t xml:space="preserve"> o </w:t>
      </w:r>
      <w:r w:rsidRPr="00C50F10">
        <w:rPr>
          <w:rFonts w:ascii="Verdana" w:hAnsi="Verdana"/>
          <w:i/>
          <w:sz w:val="16"/>
        </w:rPr>
        <w:t>extracurriculare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EED6" w14:textId="77777777" w:rsidR="00386D35" w:rsidRPr="00707907" w:rsidRDefault="00386D35" w:rsidP="00BA5AEF">
    <w:pPr>
      <w:pStyle w:val="Intestazione"/>
      <w:rPr>
        <w:sz w:val="18"/>
      </w:rPr>
    </w:pPr>
  </w:p>
  <w:p w14:paraId="130877D7" w14:textId="77777777" w:rsidR="00386D35" w:rsidRDefault="00386D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309E"/>
    <w:multiLevelType w:val="hybridMultilevel"/>
    <w:tmpl w:val="4A9A8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D466A"/>
    <w:multiLevelType w:val="hybridMultilevel"/>
    <w:tmpl w:val="5CE63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344574"/>
    <w:multiLevelType w:val="hybridMultilevel"/>
    <w:tmpl w:val="48CE84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1F106F"/>
    <w:multiLevelType w:val="multilevel"/>
    <w:tmpl w:val="5590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F2B64"/>
    <w:multiLevelType w:val="hybridMultilevel"/>
    <w:tmpl w:val="CE02D550"/>
    <w:lvl w:ilvl="0" w:tplc="0410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 w15:restartNumberingAfterBreak="0">
    <w:nsid w:val="36964E13"/>
    <w:multiLevelType w:val="hybridMultilevel"/>
    <w:tmpl w:val="CB88B514"/>
    <w:lvl w:ilvl="0" w:tplc="0F0E05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D3FFF"/>
    <w:multiLevelType w:val="hybridMultilevel"/>
    <w:tmpl w:val="813A1974"/>
    <w:lvl w:ilvl="0" w:tplc="0F0E05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625D0"/>
    <w:multiLevelType w:val="hybridMultilevel"/>
    <w:tmpl w:val="914C8FE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6AA3"/>
    <w:multiLevelType w:val="hybridMultilevel"/>
    <w:tmpl w:val="93E8A2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E2E64"/>
    <w:multiLevelType w:val="hybridMultilevel"/>
    <w:tmpl w:val="40685FF6"/>
    <w:lvl w:ilvl="0" w:tplc="1B40D56C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04CB5"/>
    <w:multiLevelType w:val="hybridMultilevel"/>
    <w:tmpl w:val="FAA67740"/>
    <w:lvl w:ilvl="0" w:tplc="60621722">
      <w:start w:val="201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5281B"/>
    <w:multiLevelType w:val="hybridMultilevel"/>
    <w:tmpl w:val="424CD6A2"/>
    <w:lvl w:ilvl="0" w:tplc="AE9652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0048E"/>
    <w:multiLevelType w:val="hybridMultilevel"/>
    <w:tmpl w:val="E0C201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D1D23"/>
    <w:multiLevelType w:val="hybridMultilevel"/>
    <w:tmpl w:val="DBB8E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51329">
    <w:abstractNumId w:val="5"/>
  </w:num>
  <w:num w:numId="2" w16cid:durableId="1928147165">
    <w:abstractNumId w:val="1"/>
  </w:num>
  <w:num w:numId="3" w16cid:durableId="1544102133">
    <w:abstractNumId w:val="6"/>
  </w:num>
  <w:num w:numId="4" w16cid:durableId="1253201437">
    <w:abstractNumId w:val="9"/>
  </w:num>
  <w:num w:numId="5" w16cid:durableId="663242011">
    <w:abstractNumId w:val="2"/>
  </w:num>
  <w:num w:numId="6" w16cid:durableId="1558593365">
    <w:abstractNumId w:val="12"/>
  </w:num>
  <w:num w:numId="7" w16cid:durableId="911963256">
    <w:abstractNumId w:val="7"/>
  </w:num>
  <w:num w:numId="8" w16cid:durableId="266549775">
    <w:abstractNumId w:val="10"/>
  </w:num>
  <w:num w:numId="9" w16cid:durableId="931281287">
    <w:abstractNumId w:val="13"/>
  </w:num>
  <w:num w:numId="10" w16cid:durableId="157549568">
    <w:abstractNumId w:val="0"/>
  </w:num>
  <w:num w:numId="11" w16cid:durableId="1332760179">
    <w:abstractNumId w:val="11"/>
  </w:num>
  <w:num w:numId="12" w16cid:durableId="1084646449">
    <w:abstractNumId w:val="8"/>
  </w:num>
  <w:num w:numId="13" w16cid:durableId="248775173">
    <w:abstractNumId w:val="4"/>
  </w:num>
  <w:num w:numId="14" w16cid:durableId="2110418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2AA"/>
    <w:rsid w:val="00000B0B"/>
    <w:rsid w:val="000368DC"/>
    <w:rsid w:val="00061C3F"/>
    <w:rsid w:val="0006512C"/>
    <w:rsid w:val="00067BC8"/>
    <w:rsid w:val="00091C9C"/>
    <w:rsid w:val="00095090"/>
    <w:rsid w:val="00097598"/>
    <w:rsid w:val="000C1544"/>
    <w:rsid w:val="000C3C43"/>
    <w:rsid w:val="000C52CD"/>
    <w:rsid w:val="000C6451"/>
    <w:rsid w:val="0010254C"/>
    <w:rsid w:val="00113523"/>
    <w:rsid w:val="001157B8"/>
    <w:rsid w:val="00115FC7"/>
    <w:rsid w:val="001179B1"/>
    <w:rsid w:val="00141C2B"/>
    <w:rsid w:val="00141D94"/>
    <w:rsid w:val="00150462"/>
    <w:rsid w:val="001511BE"/>
    <w:rsid w:val="00164360"/>
    <w:rsid w:val="001778C7"/>
    <w:rsid w:val="00187FE1"/>
    <w:rsid w:val="001A04EB"/>
    <w:rsid w:val="001A65CD"/>
    <w:rsid w:val="001B24BA"/>
    <w:rsid w:val="001C09A2"/>
    <w:rsid w:val="001E2FD7"/>
    <w:rsid w:val="00230B35"/>
    <w:rsid w:val="002447EE"/>
    <w:rsid w:val="002A22BB"/>
    <w:rsid w:val="002A3E27"/>
    <w:rsid w:val="002A7E2A"/>
    <w:rsid w:val="002B05F0"/>
    <w:rsid w:val="002B4903"/>
    <w:rsid w:val="002D7D58"/>
    <w:rsid w:val="002E553A"/>
    <w:rsid w:val="002F13FF"/>
    <w:rsid w:val="0030672B"/>
    <w:rsid w:val="00361D6E"/>
    <w:rsid w:val="0037526A"/>
    <w:rsid w:val="00384226"/>
    <w:rsid w:val="00386D35"/>
    <w:rsid w:val="003948C6"/>
    <w:rsid w:val="003C4129"/>
    <w:rsid w:val="003C7235"/>
    <w:rsid w:val="00405328"/>
    <w:rsid w:val="0042272E"/>
    <w:rsid w:val="00434C75"/>
    <w:rsid w:val="0044102E"/>
    <w:rsid w:val="00443900"/>
    <w:rsid w:val="00456197"/>
    <w:rsid w:val="004609B6"/>
    <w:rsid w:val="004765D5"/>
    <w:rsid w:val="00497D89"/>
    <w:rsid w:val="004A3681"/>
    <w:rsid w:val="004B748A"/>
    <w:rsid w:val="004D0D14"/>
    <w:rsid w:val="004D20EB"/>
    <w:rsid w:val="004D274E"/>
    <w:rsid w:val="004F0CE2"/>
    <w:rsid w:val="005024F5"/>
    <w:rsid w:val="00520FB6"/>
    <w:rsid w:val="005242AA"/>
    <w:rsid w:val="0052763D"/>
    <w:rsid w:val="00544B0C"/>
    <w:rsid w:val="00554907"/>
    <w:rsid w:val="005820F1"/>
    <w:rsid w:val="005B08F0"/>
    <w:rsid w:val="005C2995"/>
    <w:rsid w:val="005D7FC6"/>
    <w:rsid w:val="006308D8"/>
    <w:rsid w:val="00645E84"/>
    <w:rsid w:val="00654654"/>
    <w:rsid w:val="006621FA"/>
    <w:rsid w:val="00685592"/>
    <w:rsid w:val="0069105E"/>
    <w:rsid w:val="00695491"/>
    <w:rsid w:val="006B1EE5"/>
    <w:rsid w:val="006F0C0A"/>
    <w:rsid w:val="006F6CAE"/>
    <w:rsid w:val="007054F0"/>
    <w:rsid w:val="00705582"/>
    <w:rsid w:val="00707907"/>
    <w:rsid w:val="00732F85"/>
    <w:rsid w:val="00745F40"/>
    <w:rsid w:val="0078085A"/>
    <w:rsid w:val="00785119"/>
    <w:rsid w:val="007943C8"/>
    <w:rsid w:val="00796E02"/>
    <w:rsid w:val="007A2ED6"/>
    <w:rsid w:val="007A47D2"/>
    <w:rsid w:val="007C7B3C"/>
    <w:rsid w:val="007D6CBE"/>
    <w:rsid w:val="007D6DED"/>
    <w:rsid w:val="007E68D3"/>
    <w:rsid w:val="007F5768"/>
    <w:rsid w:val="00802ED4"/>
    <w:rsid w:val="00810601"/>
    <w:rsid w:val="00824D77"/>
    <w:rsid w:val="00834472"/>
    <w:rsid w:val="008528E4"/>
    <w:rsid w:val="00883CDE"/>
    <w:rsid w:val="008E100C"/>
    <w:rsid w:val="008E2F61"/>
    <w:rsid w:val="00906188"/>
    <w:rsid w:val="00914921"/>
    <w:rsid w:val="009472D8"/>
    <w:rsid w:val="009579CD"/>
    <w:rsid w:val="00964319"/>
    <w:rsid w:val="00965F3C"/>
    <w:rsid w:val="00981B98"/>
    <w:rsid w:val="009939A8"/>
    <w:rsid w:val="009961C9"/>
    <w:rsid w:val="009A059B"/>
    <w:rsid w:val="009B5F6A"/>
    <w:rsid w:val="009C0B75"/>
    <w:rsid w:val="009D7D61"/>
    <w:rsid w:val="009F2298"/>
    <w:rsid w:val="00A03718"/>
    <w:rsid w:val="00A04E6E"/>
    <w:rsid w:val="00A15A36"/>
    <w:rsid w:val="00AA3121"/>
    <w:rsid w:val="00AB0F19"/>
    <w:rsid w:val="00AB38CB"/>
    <w:rsid w:val="00AB7453"/>
    <w:rsid w:val="00AF4772"/>
    <w:rsid w:val="00B11C9C"/>
    <w:rsid w:val="00B27B2F"/>
    <w:rsid w:val="00B36381"/>
    <w:rsid w:val="00B50132"/>
    <w:rsid w:val="00B6415F"/>
    <w:rsid w:val="00BA5AEF"/>
    <w:rsid w:val="00BA7549"/>
    <w:rsid w:val="00BE1CD4"/>
    <w:rsid w:val="00BF7CCE"/>
    <w:rsid w:val="00C05B53"/>
    <w:rsid w:val="00C27A3D"/>
    <w:rsid w:val="00C50F10"/>
    <w:rsid w:val="00C800BE"/>
    <w:rsid w:val="00C9452A"/>
    <w:rsid w:val="00C947B8"/>
    <w:rsid w:val="00CB7532"/>
    <w:rsid w:val="00CF09CD"/>
    <w:rsid w:val="00D155BE"/>
    <w:rsid w:val="00D238DB"/>
    <w:rsid w:val="00D57599"/>
    <w:rsid w:val="00D77594"/>
    <w:rsid w:val="00DF266D"/>
    <w:rsid w:val="00E75976"/>
    <w:rsid w:val="00E8228D"/>
    <w:rsid w:val="00EA0932"/>
    <w:rsid w:val="00EB326B"/>
    <w:rsid w:val="00F17740"/>
    <w:rsid w:val="00F20148"/>
    <w:rsid w:val="00F208B2"/>
    <w:rsid w:val="00F63F41"/>
    <w:rsid w:val="00FE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68F7E"/>
  <w15:docId w15:val="{92978391-80EE-4EC0-A788-E733467E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5A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26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unhideWhenUsed/>
    <w:rsid w:val="00BA5AEF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BA5AEF"/>
    <w:rPr>
      <w:sz w:val="24"/>
      <w:szCs w:val="24"/>
    </w:rPr>
  </w:style>
  <w:style w:type="character" w:customStyle="1" w:styleId="Titolo3Carattere">
    <w:name w:val="Titolo 3 Carattere"/>
    <w:link w:val="Titolo3"/>
    <w:uiPriority w:val="9"/>
    <w:semiHidden/>
    <w:rsid w:val="00BA5AEF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2">
    <w:name w:val="Body Text 2"/>
    <w:basedOn w:val="Normale"/>
    <w:link w:val="Corpodeltesto2Carattere"/>
    <w:semiHidden/>
    <w:rsid w:val="00BA5AEF"/>
    <w:pPr>
      <w:spacing w:line="480" w:lineRule="auto"/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semiHidden/>
    <w:rsid w:val="00BA5AEF"/>
    <w:rPr>
      <w:sz w:val="24"/>
    </w:rPr>
  </w:style>
  <w:style w:type="paragraph" w:styleId="NormaleWeb">
    <w:name w:val="Normal (Web)"/>
    <w:basedOn w:val="Normale"/>
    <w:uiPriority w:val="99"/>
    <w:rsid w:val="0069105E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105E"/>
    <w:pPr>
      <w:spacing w:line="288" w:lineRule="auto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9105E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semiHidden/>
    <w:unhideWhenUsed/>
    <w:rsid w:val="0069105E"/>
    <w:rPr>
      <w:vertAlign w:val="superscript"/>
    </w:rPr>
  </w:style>
  <w:style w:type="table" w:styleId="Grigliatabella">
    <w:name w:val="Table Grid"/>
    <w:basedOn w:val="Tabellanormale"/>
    <w:uiPriority w:val="39"/>
    <w:rsid w:val="006910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B326B"/>
    <w:pPr>
      <w:ind w:left="720"/>
      <w:contextualSpacing/>
    </w:pPr>
  </w:style>
  <w:style w:type="character" w:customStyle="1" w:styleId="TestonormaleCarattere">
    <w:name w:val="Testo normale Carattere"/>
    <w:link w:val="Testonormale"/>
    <w:rsid w:val="00EB326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F208B2"/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DF266D"/>
    <w:rPr>
      <w:rFonts w:ascii="Calibri" w:eastAsia="Times New Roman" w:hAnsi="Calibri" w:cs="Times New Roman"/>
      <w:b/>
      <w:bCs/>
      <w:sz w:val="28"/>
      <w:szCs w:val="28"/>
    </w:rPr>
  </w:style>
  <w:style w:type="character" w:styleId="Collegamentoipertestuale">
    <w:name w:val="Hyperlink"/>
    <w:rsid w:val="00DF266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097598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097598"/>
    <w:rPr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A65CD"/>
    <w:pPr>
      <w:widowControl w:val="0"/>
      <w:autoSpaceDE w:val="0"/>
      <w:autoSpaceDN w:val="0"/>
      <w:spacing w:before="19"/>
      <w:ind w:right="1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1A65CD"/>
    <w:rPr>
      <w:rFonts w:ascii="Calibri" w:eastAsia="Calibri" w:hAnsi="Calibri" w:cs="Calibri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A65CD"/>
    <w:pPr>
      <w:widowControl w:val="0"/>
      <w:autoSpaceDE w:val="0"/>
      <w:autoSpaceDN w:val="0"/>
      <w:spacing w:before="1" w:line="247" w:lineRule="exact"/>
      <w:ind w:left="11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A65C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965F3C"/>
    <w:pPr>
      <w:suppressAutoHyphens/>
    </w:pPr>
    <w:rPr>
      <w:rFonts w:ascii="Calibri" w:eastAsia="Calibri" w:hAnsi="Calibri" w:cs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639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qic82000g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qic82000g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a\Documents\MARINA%20Aprile%202013\Scuola\I.C.%20V.%20dei%20Consoli\MODULISTICA\MODELLI%20INSEGNANTI%20ufficiali\020-%20Relazione%20finale%20COORDINATORE%20I-I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020- Relazione finale COORDINATORE I-II</Template>
  <TotalTime>4</TotalTime>
  <Pages>12</Pages>
  <Words>2945</Words>
  <Characters>20943</Characters>
  <Application>Microsoft Office Word</Application>
  <DocSecurity>0</DocSecurity>
  <Lines>698</Lines>
  <Paragraphs>468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IC B. CROCE PESCASSEROLI</vt:lpstr>
    </vt:vector>
  </TitlesOfParts>
  <Company/>
  <LinksUpToDate>false</LinksUpToDate>
  <CharactersWithSpaces>23420</CharactersWithSpaces>
  <SharedDoc>false</SharedDoc>
  <HLinks>
    <vt:vector size="12" baseType="variant">
      <vt:variant>
        <vt:i4>4259951</vt:i4>
      </vt:variant>
      <vt:variant>
        <vt:i4>3</vt:i4>
      </vt:variant>
      <vt:variant>
        <vt:i4>0</vt:i4>
      </vt:variant>
      <vt:variant>
        <vt:i4>5</vt:i4>
      </vt:variant>
      <vt:variant>
        <vt:lpwstr>mailto:aqic82000g@pec.istruzione.it</vt:lpwstr>
      </vt:variant>
      <vt:variant>
        <vt:lpwstr/>
      </vt:variant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mailto:aqic82000g@istruzione.it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 B. CROCE PESCASSEROLI</dc:title>
  <dc:creator>I C B.CROCE PESCASSEROLI</dc:creator>
  <cp:lastModifiedBy>Martina Pace</cp:lastModifiedBy>
  <cp:revision>4</cp:revision>
  <cp:lastPrinted>2019-03-12T17:44:00Z</cp:lastPrinted>
  <dcterms:created xsi:type="dcterms:W3CDTF">2026-01-24T15:41:00Z</dcterms:created>
  <dcterms:modified xsi:type="dcterms:W3CDTF">2026-05-19T16:28:00Z</dcterms:modified>
</cp:coreProperties>
</file>